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081" w:rsidRDefault="000E6081">
      <w:pPr>
        <w:spacing w:after="360" w:line="264" w:lineRule="auto"/>
        <w:rPr>
          <w:color w:val="000000" w:themeColor="text1"/>
          <w:sz w:val="36"/>
          <w:szCs w:val="36"/>
        </w:rPr>
      </w:pPr>
      <w:bookmarkStart w:id="0" w:name="_GoBack"/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-587440</wp:posOffset>
            </wp:positionH>
            <wp:positionV relativeFrom="margin">
              <wp:posOffset>-488571</wp:posOffset>
            </wp:positionV>
            <wp:extent cx="7524000" cy="10751549"/>
            <wp:effectExtent l="0" t="0" r="0" b="571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LOCANDINA_CONCORSO_BOZZA_05gen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00" cy="10751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65CED" w:rsidRDefault="00465CED" w:rsidP="00465CED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:rsidR="00465CED" w:rsidRDefault="00465CED" w:rsidP="00465CED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:rsidR="00465CED" w:rsidRPr="00465CED" w:rsidRDefault="00465CED" w:rsidP="00465CED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465CED">
        <w:rPr>
          <w:b/>
          <w:bCs/>
          <w:i/>
          <w:iCs/>
          <w:color w:val="000000" w:themeColor="text1"/>
          <w:sz w:val="28"/>
          <w:szCs w:val="28"/>
        </w:rPr>
        <w:t>SALUTI DEL SINDACO DI BRACIGLIANO</w:t>
      </w:r>
    </w:p>
    <w:p w:rsidR="00465CED" w:rsidRPr="00465CED" w:rsidRDefault="00465CED" w:rsidP="00465CED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957C0" w:rsidRPr="00465CED" w:rsidRDefault="00A957C0" w:rsidP="00465CED">
      <w:pPr>
        <w:jc w:val="both"/>
        <w:rPr>
          <w:i/>
          <w:iCs/>
          <w:color w:val="000000" w:themeColor="text1"/>
          <w:sz w:val="28"/>
          <w:szCs w:val="28"/>
        </w:rPr>
      </w:pPr>
      <w:r w:rsidRPr="00465CED">
        <w:rPr>
          <w:i/>
          <w:iCs/>
          <w:color w:val="000000" w:themeColor="text1"/>
          <w:sz w:val="28"/>
          <w:szCs w:val="28"/>
        </w:rPr>
        <w:t>È</w:t>
      </w:r>
      <w:r w:rsidR="00874F4A" w:rsidRPr="00465CED">
        <w:rPr>
          <w:i/>
          <w:iCs/>
          <w:color w:val="000000" w:themeColor="text1"/>
          <w:sz w:val="28"/>
          <w:szCs w:val="28"/>
        </w:rPr>
        <w:t xml:space="preserve"> con grande piacere che annuncio la 5</w:t>
      </w:r>
      <w:r w:rsidRPr="00465CED">
        <w:rPr>
          <w:i/>
          <w:iCs/>
          <w:color w:val="000000" w:themeColor="text1"/>
          <w:sz w:val="28"/>
          <w:szCs w:val="28"/>
          <w:vertAlign w:val="superscript"/>
        </w:rPr>
        <w:t>a</w:t>
      </w:r>
      <w:r w:rsidR="00874F4A" w:rsidRPr="00465CED">
        <w:rPr>
          <w:i/>
          <w:iCs/>
          <w:color w:val="000000" w:themeColor="text1"/>
          <w:sz w:val="28"/>
          <w:szCs w:val="28"/>
        </w:rPr>
        <w:t xml:space="preserve"> edizione del Concorso “Giovani Promesse” che da quest’anno verrà accostat</w:t>
      </w:r>
      <w:r w:rsidR="00E229CC" w:rsidRPr="00465CED">
        <w:rPr>
          <w:i/>
          <w:iCs/>
          <w:color w:val="000000" w:themeColor="text1"/>
          <w:sz w:val="28"/>
          <w:szCs w:val="28"/>
        </w:rPr>
        <w:t>o</w:t>
      </w:r>
      <w:r w:rsidR="00874F4A" w:rsidRPr="00465CED">
        <w:rPr>
          <w:i/>
          <w:iCs/>
          <w:color w:val="000000" w:themeColor="text1"/>
          <w:sz w:val="28"/>
          <w:szCs w:val="28"/>
        </w:rPr>
        <w:t xml:space="preserve"> al nome del </w:t>
      </w:r>
      <w:proofErr w:type="spellStart"/>
      <w:r w:rsidR="00874F4A" w:rsidRPr="00465CED">
        <w:rPr>
          <w:i/>
          <w:iCs/>
          <w:color w:val="000000" w:themeColor="text1"/>
          <w:sz w:val="28"/>
          <w:szCs w:val="28"/>
        </w:rPr>
        <w:t>M</w:t>
      </w:r>
      <w:r w:rsidR="00874F4A" w:rsidRPr="00465CED">
        <w:rPr>
          <w:i/>
          <w:iCs/>
          <w:color w:val="000000" w:themeColor="text1"/>
          <w:sz w:val="28"/>
          <w:szCs w:val="28"/>
          <w:vertAlign w:val="superscript"/>
        </w:rPr>
        <w:t>o</w:t>
      </w:r>
      <w:proofErr w:type="spellEnd"/>
      <w:r w:rsidR="00874F4A" w:rsidRPr="00465CED">
        <w:rPr>
          <w:i/>
          <w:iCs/>
          <w:color w:val="000000" w:themeColor="text1"/>
          <w:sz w:val="28"/>
          <w:szCs w:val="28"/>
        </w:rPr>
        <w:t xml:space="preserve"> Francesco </w:t>
      </w:r>
      <w:proofErr w:type="spellStart"/>
      <w:r w:rsidR="00874F4A" w:rsidRPr="00465CED">
        <w:rPr>
          <w:i/>
          <w:iCs/>
          <w:color w:val="000000" w:themeColor="text1"/>
          <w:sz w:val="28"/>
          <w:szCs w:val="28"/>
        </w:rPr>
        <w:t>Cardaropoli</w:t>
      </w:r>
      <w:proofErr w:type="spellEnd"/>
      <w:r w:rsidR="00874F4A" w:rsidRPr="00465CED">
        <w:rPr>
          <w:i/>
          <w:iCs/>
          <w:color w:val="000000" w:themeColor="text1"/>
          <w:sz w:val="28"/>
          <w:szCs w:val="28"/>
        </w:rPr>
        <w:t xml:space="preserve">. Grande uomo per la nostra comunità che ci ha </w:t>
      </w:r>
      <w:r w:rsidRPr="00465CED">
        <w:rPr>
          <w:i/>
          <w:iCs/>
          <w:color w:val="000000" w:themeColor="text1"/>
          <w:sz w:val="28"/>
          <w:szCs w:val="28"/>
        </w:rPr>
        <w:t xml:space="preserve">affidato </w:t>
      </w:r>
      <w:r w:rsidR="00874F4A" w:rsidRPr="00465CED">
        <w:rPr>
          <w:i/>
          <w:iCs/>
          <w:color w:val="000000" w:themeColor="text1"/>
          <w:sz w:val="28"/>
          <w:szCs w:val="28"/>
        </w:rPr>
        <w:t>una grande eredità.</w:t>
      </w:r>
    </w:p>
    <w:p w:rsidR="00602B8F" w:rsidRPr="00465CED" w:rsidRDefault="00A957C0" w:rsidP="00465CED">
      <w:pPr>
        <w:jc w:val="both"/>
        <w:rPr>
          <w:i/>
          <w:iCs/>
          <w:color w:val="000000" w:themeColor="text1"/>
          <w:sz w:val="28"/>
          <w:szCs w:val="28"/>
        </w:rPr>
      </w:pPr>
      <w:r w:rsidRPr="00465CED">
        <w:rPr>
          <w:i/>
          <w:iCs/>
          <w:color w:val="000000" w:themeColor="text1"/>
          <w:sz w:val="28"/>
          <w:szCs w:val="28"/>
        </w:rPr>
        <w:t>S</w:t>
      </w:r>
      <w:r w:rsidR="00874F4A" w:rsidRPr="00465CED">
        <w:rPr>
          <w:i/>
          <w:iCs/>
          <w:color w:val="000000" w:themeColor="text1"/>
          <w:sz w:val="28"/>
          <w:szCs w:val="28"/>
        </w:rPr>
        <w:t>ono particolarmente lieto di ospitare il Concorso all’interno delle mura del solenne Palazzo De Simone</w:t>
      </w:r>
      <w:r w:rsidRPr="00465CED">
        <w:rPr>
          <w:i/>
          <w:iCs/>
          <w:color w:val="000000" w:themeColor="text1"/>
          <w:sz w:val="28"/>
          <w:szCs w:val="28"/>
        </w:rPr>
        <w:t>, sede delle attività culturali del nostro paese</w:t>
      </w:r>
      <w:r w:rsidR="00874F4A" w:rsidRPr="00465CED">
        <w:rPr>
          <w:i/>
          <w:iCs/>
          <w:color w:val="000000" w:themeColor="text1"/>
          <w:sz w:val="28"/>
          <w:szCs w:val="28"/>
        </w:rPr>
        <w:t xml:space="preserve">. </w:t>
      </w:r>
    </w:p>
    <w:p w:rsidR="00874F4A" w:rsidRPr="00465CED" w:rsidRDefault="00874F4A" w:rsidP="00465CED">
      <w:pPr>
        <w:jc w:val="both"/>
        <w:rPr>
          <w:i/>
          <w:iCs/>
          <w:color w:val="000000" w:themeColor="text1"/>
          <w:sz w:val="28"/>
          <w:szCs w:val="28"/>
        </w:rPr>
      </w:pPr>
      <w:r w:rsidRPr="00465CED">
        <w:rPr>
          <w:i/>
          <w:iCs/>
          <w:color w:val="000000" w:themeColor="text1"/>
          <w:sz w:val="28"/>
          <w:szCs w:val="28"/>
        </w:rPr>
        <w:t>Un appuntamento ormai fisso il nostro, per questo</w:t>
      </w:r>
      <w:r w:rsidR="0051012E" w:rsidRPr="00465CED">
        <w:rPr>
          <w:i/>
          <w:iCs/>
          <w:color w:val="000000" w:themeColor="text1"/>
          <w:sz w:val="28"/>
          <w:szCs w:val="28"/>
        </w:rPr>
        <w:t>,</w:t>
      </w:r>
      <w:r w:rsidRPr="00465CED">
        <w:rPr>
          <w:i/>
          <w:iCs/>
          <w:color w:val="000000" w:themeColor="text1"/>
          <w:sz w:val="28"/>
          <w:szCs w:val="28"/>
        </w:rPr>
        <w:t xml:space="preserve"> conto di vedere tanti ragazzi nuovi alle prese </w:t>
      </w:r>
      <w:r w:rsidR="00A957C0" w:rsidRPr="00465CED">
        <w:rPr>
          <w:i/>
          <w:iCs/>
          <w:color w:val="000000" w:themeColor="text1"/>
          <w:sz w:val="28"/>
          <w:szCs w:val="28"/>
        </w:rPr>
        <w:t xml:space="preserve">con quest’arte </w:t>
      </w:r>
      <w:r w:rsidR="00E229CC" w:rsidRPr="00465CED">
        <w:rPr>
          <w:i/>
          <w:iCs/>
          <w:color w:val="000000" w:themeColor="text1"/>
          <w:sz w:val="28"/>
          <w:szCs w:val="28"/>
        </w:rPr>
        <w:t>empirica</w:t>
      </w:r>
      <w:r w:rsidR="00A957C0" w:rsidRPr="00465CED">
        <w:rPr>
          <w:i/>
          <w:iCs/>
          <w:color w:val="000000" w:themeColor="text1"/>
          <w:sz w:val="28"/>
          <w:szCs w:val="28"/>
        </w:rPr>
        <w:t xml:space="preserve">. Spero che con il tempo e la costanza questo Concorso diventi un punto di riferimento per le Giovani Promesse e che </w:t>
      </w:r>
      <w:r w:rsidR="00E229CC" w:rsidRPr="00465CED">
        <w:rPr>
          <w:i/>
          <w:iCs/>
          <w:color w:val="000000" w:themeColor="text1"/>
          <w:sz w:val="28"/>
          <w:szCs w:val="28"/>
        </w:rPr>
        <w:t>il</w:t>
      </w:r>
      <w:r w:rsidR="00A957C0" w:rsidRPr="00465CED">
        <w:rPr>
          <w:i/>
          <w:iCs/>
          <w:color w:val="000000" w:themeColor="text1"/>
          <w:sz w:val="28"/>
          <w:szCs w:val="28"/>
        </w:rPr>
        <w:t xml:space="preserve"> nostr</w:t>
      </w:r>
      <w:r w:rsidR="00E229CC" w:rsidRPr="00465CED">
        <w:rPr>
          <w:i/>
          <w:iCs/>
          <w:color w:val="000000" w:themeColor="text1"/>
          <w:sz w:val="28"/>
          <w:szCs w:val="28"/>
        </w:rPr>
        <w:t>o</w:t>
      </w:r>
      <w:r w:rsidR="00A957C0" w:rsidRPr="00465CED">
        <w:rPr>
          <w:i/>
          <w:iCs/>
          <w:color w:val="000000" w:themeColor="text1"/>
          <w:sz w:val="28"/>
          <w:szCs w:val="28"/>
        </w:rPr>
        <w:t xml:space="preserve"> </w:t>
      </w:r>
      <w:r w:rsidR="00E229CC" w:rsidRPr="00465CED">
        <w:rPr>
          <w:i/>
          <w:iCs/>
          <w:color w:val="000000" w:themeColor="text1"/>
          <w:sz w:val="28"/>
          <w:szCs w:val="28"/>
        </w:rPr>
        <w:t>Paese</w:t>
      </w:r>
      <w:r w:rsidR="00A957C0" w:rsidRPr="00465CED">
        <w:rPr>
          <w:i/>
          <w:iCs/>
          <w:color w:val="000000" w:themeColor="text1"/>
          <w:sz w:val="28"/>
          <w:szCs w:val="28"/>
        </w:rPr>
        <w:t xml:space="preserve"> sia conosciut</w:t>
      </w:r>
      <w:r w:rsidR="00E229CC" w:rsidRPr="00465CED">
        <w:rPr>
          <w:i/>
          <w:iCs/>
          <w:color w:val="000000" w:themeColor="text1"/>
          <w:sz w:val="28"/>
          <w:szCs w:val="28"/>
        </w:rPr>
        <w:t>o</w:t>
      </w:r>
      <w:r w:rsidR="00A957C0" w:rsidRPr="00465CED">
        <w:rPr>
          <w:i/>
          <w:iCs/>
          <w:color w:val="000000" w:themeColor="text1"/>
          <w:sz w:val="28"/>
          <w:szCs w:val="28"/>
        </w:rPr>
        <w:t xml:space="preserve"> per il suo nome: La città della Musica. </w:t>
      </w:r>
    </w:p>
    <w:p w:rsidR="00A957C0" w:rsidRPr="00465CED" w:rsidRDefault="00A957C0" w:rsidP="00465CED">
      <w:pPr>
        <w:jc w:val="both"/>
        <w:rPr>
          <w:i/>
          <w:iCs/>
          <w:color w:val="000000" w:themeColor="text1"/>
          <w:sz w:val="28"/>
          <w:szCs w:val="28"/>
        </w:rPr>
      </w:pPr>
      <w:r w:rsidRPr="00465CED">
        <w:rPr>
          <w:i/>
          <w:iCs/>
          <w:color w:val="000000" w:themeColor="text1"/>
          <w:sz w:val="28"/>
          <w:szCs w:val="28"/>
        </w:rPr>
        <w:t>Ringrazio fortemente il Presidente dell’Associazione “Libera-Mente” Alfonso Sarno e il Direttore Artistico Fulvio Maffia, ma un</w:t>
      </w:r>
      <w:r w:rsidR="00101C52" w:rsidRPr="00465CED">
        <w:rPr>
          <w:i/>
          <w:iCs/>
          <w:color w:val="000000" w:themeColor="text1"/>
          <w:sz w:val="28"/>
          <w:szCs w:val="28"/>
        </w:rPr>
        <w:t xml:space="preserve"> </w:t>
      </w:r>
      <w:r w:rsidRPr="00465CED">
        <w:rPr>
          <w:i/>
          <w:iCs/>
          <w:color w:val="000000" w:themeColor="text1"/>
          <w:sz w:val="28"/>
          <w:szCs w:val="28"/>
        </w:rPr>
        <w:t>ringraziament</w:t>
      </w:r>
      <w:r w:rsidR="00C508D8" w:rsidRPr="00465CED">
        <w:rPr>
          <w:i/>
          <w:iCs/>
          <w:color w:val="000000" w:themeColor="text1"/>
          <w:sz w:val="28"/>
          <w:szCs w:val="28"/>
        </w:rPr>
        <w:t>o</w:t>
      </w:r>
      <w:r w:rsidR="00101C52" w:rsidRPr="00465CED">
        <w:rPr>
          <w:i/>
          <w:iCs/>
          <w:color w:val="000000" w:themeColor="text1"/>
          <w:sz w:val="28"/>
          <w:szCs w:val="28"/>
        </w:rPr>
        <w:t xml:space="preserve"> speciale va</w:t>
      </w:r>
      <w:r w:rsidRPr="00465CED">
        <w:rPr>
          <w:i/>
          <w:iCs/>
          <w:color w:val="000000" w:themeColor="text1"/>
          <w:sz w:val="28"/>
          <w:szCs w:val="28"/>
        </w:rPr>
        <w:t xml:space="preserve"> a tutti i volontari che lavorano tutto l’anno dietro le quinte per la riuscita di questo evento. </w:t>
      </w:r>
    </w:p>
    <w:p w:rsidR="00A957C0" w:rsidRDefault="00A957C0" w:rsidP="00465CED">
      <w:pPr>
        <w:jc w:val="both"/>
        <w:rPr>
          <w:i/>
          <w:iCs/>
          <w:color w:val="000000" w:themeColor="text1"/>
          <w:sz w:val="28"/>
          <w:szCs w:val="28"/>
        </w:rPr>
      </w:pPr>
      <w:r w:rsidRPr="00465CED">
        <w:rPr>
          <w:i/>
          <w:iCs/>
          <w:color w:val="000000" w:themeColor="text1"/>
          <w:sz w:val="28"/>
          <w:szCs w:val="28"/>
        </w:rPr>
        <w:t>Non mi resta altro che augurare a tutti un benvenuto nella città di Bracigliano e un in bocca al lupo a tutti i ragazzi!</w:t>
      </w:r>
    </w:p>
    <w:p w:rsidR="00465CED" w:rsidRDefault="00465CED" w:rsidP="00465CED">
      <w:pPr>
        <w:jc w:val="both"/>
        <w:rPr>
          <w:i/>
          <w:iCs/>
          <w:color w:val="000000" w:themeColor="text1"/>
          <w:sz w:val="28"/>
          <w:szCs w:val="28"/>
        </w:rPr>
      </w:pPr>
    </w:p>
    <w:p w:rsidR="00465CED" w:rsidRPr="00465CED" w:rsidRDefault="00465CED" w:rsidP="00465CED">
      <w:pPr>
        <w:jc w:val="right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Antonio Rescigno</w:t>
      </w:r>
    </w:p>
    <w:p w:rsidR="00874F4A" w:rsidRDefault="00874F4A" w:rsidP="00465CED">
      <w:pPr>
        <w:jc w:val="right"/>
        <w:rPr>
          <w:sz w:val="28"/>
          <w:szCs w:val="28"/>
        </w:rPr>
      </w:pPr>
    </w:p>
    <w:p w:rsidR="00465CED" w:rsidRDefault="00465CED" w:rsidP="00874F4A">
      <w:pPr>
        <w:rPr>
          <w:sz w:val="28"/>
          <w:szCs w:val="28"/>
        </w:rPr>
      </w:pPr>
    </w:p>
    <w:p w:rsidR="00465CED" w:rsidRDefault="00465CED" w:rsidP="00874F4A">
      <w:pPr>
        <w:rPr>
          <w:sz w:val="28"/>
          <w:szCs w:val="28"/>
        </w:rPr>
      </w:pPr>
    </w:p>
    <w:p w:rsidR="0051012E" w:rsidRPr="00465CED" w:rsidRDefault="00465CED" w:rsidP="00465CED">
      <w:pPr>
        <w:jc w:val="center"/>
        <w:rPr>
          <w:b/>
          <w:bCs/>
          <w:i/>
          <w:iCs/>
          <w:sz w:val="28"/>
          <w:szCs w:val="28"/>
        </w:rPr>
      </w:pPr>
      <w:r w:rsidRPr="00465CED">
        <w:rPr>
          <w:b/>
          <w:bCs/>
          <w:i/>
          <w:iCs/>
          <w:sz w:val="28"/>
          <w:szCs w:val="28"/>
        </w:rPr>
        <w:t>SALUTI DEL PRESIDENTE DELL’ASSOCIAZIONE “LIBERA- MENTE”</w:t>
      </w:r>
    </w:p>
    <w:p w:rsidR="00465CED" w:rsidRPr="00465CED" w:rsidRDefault="00465CED" w:rsidP="00874F4A">
      <w:pPr>
        <w:rPr>
          <w:i/>
          <w:iCs/>
          <w:sz w:val="28"/>
          <w:szCs w:val="28"/>
        </w:rPr>
      </w:pPr>
    </w:p>
    <w:p w:rsidR="00602B8F" w:rsidRPr="00465CED" w:rsidRDefault="0051012E" w:rsidP="00465CED">
      <w:pPr>
        <w:jc w:val="both"/>
        <w:rPr>
          <w:i/>
          <w:iCs/>
          <w:sz w:val="28"/>
          <w:szCs w:val="28"/>
        </w:rPr>
      </w:pPr>
      <w:r w:rsidRPr="00465CED">
        <w:rPr>
          <w:i/>
          <w:iCs/>
          <w:sz w:val="28"/>
          <w:szCs w:val="28"/>
        </w:rPr>
        <w:t>Sono onorato</w:t>
      </w:r>
      <w:r w:rsidR="004E3EAA" w:rsidRPr="00465CED">
        <w:rPr>
          <w:i/>
          <w:iCs/>
          <w:sz w:val="28"/>
          <w:szCs w:val="28"/>
        </w:rPr>
        <w:t xml:space="preserve"> di poter presiedere l’associazione con il compito arduo di organizzare questo grande evento. È con estrema riconoscenza che ricopro questa carica </w:t>
      </w:r>
      <w:r w:rsidR="00AC4A42" w:rsidRPr="00465CED">
        <w:rPr>
          <w:i/>
          <w:iCs/>
          <w:sz w:val="28"/>
          <w:szCs w:val="28"/>
        </w:rPr>
        <w:t xml:space="preserve">affinché si possa </w:t>
      </w:r>
      <w:r w:rsidR="004E3EAA" w:rsidRPr="00465CED">
        <w:rPr>
          <w:i/>
          <w:iCs/>
          <w:sz w:val="28"/>
          <w:szCs w:val="28"/>
        </w:rPr>
        <w:t xml:space="preserve">realizzare l’incontro tra i giovani e la musica, una crescita culturale e personale </w:t>
      </w:r>
      <w:r w:rsidR="00602B8F" w:rsidRPr="00465CED">
        <w:rPr>
          <w:i/>
          <w:iCs/>
          <w:sz w:val="28"/>
          <w:szCs w:val="28"/>
        </w:rPr>
        <w:t>ragguardevole</w:t>
      </w:r>
      <w:r w:rsidR="004E3EAA" w:rsidRPr="00465CED">
        <w:rPr>
          <w:i/>
          <w:iCs/>
          <w:sz w:val="28"/>
          <w:szCs w:val="28"/>
        </w:rPr>
        <w:t xml:space="preserve">. </w:t>
      </w:r>
      <w:r w:rsidR="00602B8F" w:rsidRPr="00465CED">
        <w:rPr>
          <w:i/>
          <w:iCs/>
          <w:sz w:val="28"/>
          <w:szCs w:val="28"/>
        </w:rPr>
        <w:t xml:space="preserve">Ciò che ancor più mi compiace è la cornice nella quale si svolgerà il concorso, un posto dove si respira la storia. E con queste immagini invito tutti i ragazzi a intraprendere </w:t>
      </w:r>
      <w:r w:rsidR="00075ED0" w:rsidRPr="00465CED">
        <w:rPr>
          <w:i/>
          <w:iCs/>
          <w:sz w:val="28"/>
          <w:szCs w:val="28"/>
        </w:rPr>
        <w:t xml:space="preserve">un </w:t>
      </w:r>
      <w:r w:rsidR="00602B8F" w:rsidRPr="00465CED">
        <w:rPr>
          <w:i/>
          <w:iCs/>
          <w:sz w:val="28"/>
          <w:szCs w:val="28"/>
        </w:rPr>
        <w:t>percorso sicuramente</w:t>
      </w:r>
      <w:r w:rsidR="00075ED0" w:rsidRPr="00465CED">
        <w:rPr>
          <w:i/>
          <w:iCs/>
          <w:sz w:val="28"/>
          <w:szCs w:val="28"/>
        </w:rPr>
        <w:t xml:space="preserve"> faticoso, ma altrettanto appagante.</w:t>
      </w:r>
      <w:r w:rsidR="00602B8F" w:rsidRPr="00465CED">
        <w:rPr>
          <w:i/>
          <w:iCs/>
          <w:sz w:val="28"/>
          <w:szCs w:val="28"/>
        </w:rPr>
        <w:t xml:space="preserve"> </w:t>
      </w:r>
    </w:p>
    <w:p w:rsidR="00874F4A" w:rsidRPr="00465CED" w:rsidRDefault="004E3EAA" w:rsidP="00465CED">
      <w:pPr>
        <w:jc w:val="both"/>
        <w:rPr>
          <w:i/>
          <w:iCs/>
          <w:sz w:val="28"/>
          <w:szCs w:val="28"/>
        </w:rPr>
      </w:pPr>
      <w:r w:rsidRPr="00465CED">
        <w:rPr>
          <w:i/>
          <w:iCs/>
          <w:sz w:val="28"/>
          <w:szCs w:val="28"/>
        </w:rPr>
        <w:t>Ringrazio la città di Bracigliano che in questi anni</w:t>
      </w:r>
      <w:r w:rsidR="00602B8F" w:rsidRPr="00465CED">
        <w:rPr>
          <w:i/>
          <w:iCs/>
          <w:sz w:val="28"/>
          <w:szCs w:val="28"/>
        </w:rPr>
        <w:t xml:space="preserve"> si </w:t>
      </w:r>
      <w:r w:rsidRPr="00465CED">
        <w:rPr>
          <w:i/>
          <w:iCs/>
          <w:sz w:val="28"/>
          <w:szCs w:val="28"/>
        </w:rPr>
        <w:t>è</w:t>
      </w:r>
      <w:r w:rsidR="00602B8F" w:rsidRPr="00465CED">
        <w:rPr>
          <w:i/>
          <w:iCs/>
          <w:sz w:val="28"/>
          <w:szCs w:val="28"/>
        </w:rPr>
        <w:t xml:space="preserve"> dimostrata</w:t>
      </w:r>
      <w:r w:rsidRPr="00465CED">
        <w:rPr>
          <w:i/>
          <w:iCs/>
          <w:sz w:val="28"/>
          <w:szCs w:val="28"/>
        </w:rPr>
        <w:t xml:space="preserve"> sinceramente cordiale nell’ospitare tantissimi musicisti europei e non e </w:t>
      </w:r>
      <w:r w:rsidR="00602B8F" w:rsidRPr="00465CED">
        <w:rPr>
          <w:i/>
          <w:iCs/>
          <w:sz w:val="28"/>
          <w:szCs w:val="28"/>
        </w:rPr>
        <w:t xml:space="preserve">soprattutto </w:t>
      </w:r>
      <w:r w:rsidRPr="00465CED">
        <w:rPr>
          <w:i/>
          <w:iCs/>
          <w:sz w:val="28"/>
          <w:szCs w:val="28"/>
        </w:rPr>
        <w:t xml:space="preserve">ringrazio il Sindaco per rendere tutto ciò possibile. </w:t>
      </w:r>
    </w:p>
    <w:p w:rsidR="004E3EAA" w:rsidRDefault="004E3EAA" w:rsidP="00465CED">
      <w:pPr>
        <w:jc w:val="both"/>
        <w:rPr>
          <w:i/>
          <w:iCs/>
          <w:sz w:val="28"/>
          <w:szCs w:val="28"/>
        </w:rPr>
      </w:pPr>
      <w:r w:rsidRPr="00465CED">
        <w:rPr>
          <w:i/>
          <w:iCs/>
          <w:sz w:val="28"/>
          <w:szCs w:val="28"/>
        </w:rPr>
        <w:t xml:space="preserve">Un grande in bocca al lupo </w:t>
      </w:r>
      <w:r w:rsidR="00E229CC" w:rsidRPr="00465CED">
        <w:rPr>
          <w:i/>
          <w:iCs/>
          <w:sz w:val="28"/>
          <w:szCs w:val="28"/>
        </w:rPr>
        <w:t xml:space="preserve">e un saluto particolare ai giovani musicisti che giungeranno dall’estero nella nostra bellissima città dalla quale verranno accolti con sincero affetto. </w:t>
      </w:r>
    </w:p>
    <w:p w:rsidR="00465CED" w:rsidRDefault="00465CED" w:rsidP="00874F4A">
      <w:pPr>
        <w:rPr>
          <w:i/>
          <w:iCs/>
          <w:sz w:val="28"/>
          <w:szCs w:val="28"/>
        </w:rPr>
      </w:pPr>
    </w:p>
    <w:p w:rsidR="00465CED" w:rsidRPr="00465CED" w:rsidRDefault="00465CED" w:rsidP="00465CED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Alfonso Sarno</w:t>
      </w:r>
    </w:p>
    <w:p w:rsidR="004E3EAA" w:rsidRDefault="004E3EAA" w:rsidP="00874F4A">
      <w:pPr>
        <w:rPr>
          <w:sz w:val="28"/>
          <w:szCs w:val="28"/>
        </w:rPr>
      </w:pPr>
    </w:p>
    <w:p w:rsidR="004E3EAA" w:rsidRDefault="004E3EAA" w:rsidP="00AC47D3">
      <w:pPr>
        <w:jc w:val="center"/>
        <w:rPr>
          <w:sz w:val="28"/>
          <w:szCs w:val="28"/>
        </w:rPr>
      </w:pPr>
    </w:p>
    <w:p w:rsidR="004E3EAA" w:rsidRDefault="004E3EAA" w:rsidP="00AC47D3">
      <w:pPr>
        <w:jc w:val="center"/>
        <w:rPr>
          <w:sz w:val="28"/>
          <w:szCs w:val="28"/>
        </w:rPr>
      </w:pPr>
    </w:p>
    <w:p w:rsidR="004E3EAA" w:rsidRDefault="004E3EAA" w:rsidP="00AC47D3">
      <w:pPr>
        <w:jc w:val="center"/>
        <w:rPr>
          <w:sz w:val="28"/>
          <w:szCs w:val="28"/>
        </w:rPr>
      </w:pPr>
    </w:p>
    <w:p w:rsidR="004E3EAA" w:rsidRDefault="004E3EAA" w:rsidP="00AC47D3">
      <w:pPr>
        <w:jc w:val="center"/>
        <w:rPr>
          <w:sz w:val="28"/>
          <w:szCs w:val="28"/>
        </w:rPr>
      </w:pPr>
    </w:p>
    <w:p w:rsidR="004E3EAA" w:rsidRDefault="004E3EAA" w:rsidP="00AC47D3">
      <w:pPr>
        <w:jc w:val="center"/>
        <w:rPr>
          <w:sz w:val="28"/>
          <w:szCs w:val="28"/>
        </w:rPr>
      </w:pPr>
    </w:p>
    <w:p w:rsidR="00465CED" w:rsidRDefault="00465CED" w:rsidP="00AC47D3">
      <w:pPr>
        <w:jc w:val="center"/>
        <w:rPr>
          <w:sz w:val="28"/>
          <w:szCs w:val="28"/>
        </w:rPr>
      </w:pPr>
    </w:p>
    <w:p w:rsidR="004E3EAA" w:rsidRDefault="004E3EAA" w:rsidP="00465CED">
      <w:pPr>
        <w:rPr>
          <w:sz w:val="28"/>
          <w:szCs w:val="28"/>
        </w:rPr>
      </w:pPr>
    </w:p>
    <w:p w:rsidR="004E3EAA" w:rsidRDefault="004E3EAA" w:rsidP="00AC47D3">
      <w:pPr>
        <w:jc w:val="center"/>
        <w:rPr>
          <w:sz w:val="28"/>
          <w:szCs w:val="28"/>
        </w:rPr>
      </w:pPr>
    </w:p>
    <w:p w:rsidR="00AC47D3" w:rsidRPr="00F84B0A" w:rsidRDefault="00AC47D3" w:rsidP="00AC47D3">
      <w:pPr>
        <w:jc w:val="center"/>
        <w:rPr>
          <w:color w:val="000000" w:themeColor="text1"/>
          <w:sz w:val="36"/>
          <w:szCs w:val="36"/>
        </w:rPr>
      </w:pPr>
      <w:r w:rsidRPr="00F84B0A">
        <w:rPr>
          <w:color w:val="000000" w:themeColor="text1"/>
          <w:sz w:val="36"/>
          <w:szCs w:val="36"/>
        </w:rPr>
        <w:lastRenderedPageBreak/>
        <w:t>INTERNATIONAL MUSIC COMPETITION</w:t>
      </w:r>
    </w:p>
    <w:p w:rsidR="00AC47D3" w:rsidRPr="00F84B0A" w:rsidRDefault="00AC47D3" w:rsidP="00AC47D3">
      <w:pPr>
        <w:jc w:val="center"/>
        <w:rPr>
          <w:color w:val="000000" w:themeColor="text1"/>
          <w:sz w:val="36"/>
          <w:szCs w:val="36"/>
        </w:rPr>
      </w:pPr>
      <w:r w:rsidRPr="00F84B0A">
        <w:rPr>
          <w:color w:val="000000" w:themeColor="text1"/>
          <w:sz w:val="36"/>
          <w:szCs w:val="36"/>
        </w:rPr>
        <w:t>“FRANCESCO CARDAROPOLI”</w:t>
      </w:r>
    </w:p>
    <w:p w:rsidR="00AC47D3" w:rsidRPr="00F84B0A" w:rsidRDefault="00AC47D3" w:rsidP="00AC47D3">
      <w:pPr>
        <w:spacing w:after="120" w:line="360" w:lineRule="auto"/>
        <w:jc w:val="center"/>
        <w:rPr>
          <w:color w:val="000000" w:themeColor="text1"/>
          <w:sz w:val="36"/>
          <w:szCs w:val="36"/>
        </w:rPr>
      </w:pPr>
      <w:r w:rsidRPr="00F84B0A">
        <w:rPr>
          <w:color w:val="000000" w:themeColor="text1"/>
          <w:sz w:val="36"/>
          <w:szCs w:val="36"/>
        </w:rPr>
        <w:t>23-26 APRILE 2020</w:t>
      </w:r>
    </w:p>
    <w:p w:rsidR="00355BAD" w:rsidRDefault="00AC47D3" w:rsidP="00013303">
      <w:pPr>
        <w:spacing w:after="120"/>
        <w:jc w:val="both"/>
        <w:rPr>
          <w:color w:val="000000" w:themeColor="text1"/>
        </w:rPr>
      </w:pPr>
      <w:r w:rsidRPr="00AC47D3">
        <w:rPr>
          <w:color w:val="000000" w:themeColor="text1"/>
        </w:rPr>
        <w:t xml:space="preserve">L’International Music </w:t>
      </w:r>
      <w:proofErr w:type="spellStart"/>
      <w:r w:rsidRPr="00AC47D3">
        <w:rPr>
          <w:color w:val="000000" w:themeColor="text1"/>
        </w:rPr>
        <w:t>Competition</w:t>
      </w:r>
      <w:proofErr w:type="spellEnd"/>
      <w:r w:rsidRPr="00AC47D3">
        <w:rPr>
          <w:color w:val="000000" w:themeColor="text1"/>
        </w:rPr>
        <w:t xml:space="preserve"> </w:t>
      </w:r>
      <w:r w:rsidRPr="00AC47D3">
        <w:rPr>
          <w:i/>
          <w:color w:val="000000" w:themeColor="text1"/>
        </w:rPr>
        <w:t>“</w:t>
      </w:r>
      <w:r w:rsidRPr="002874E4">
        <w:rPr>
          <w:i/>
          <w:color w:val="000000" w:themeColor="text1"/>
        </w:rPr>
        <w:t>Frances</w:t>
      </w:r>
      <w:r w:rsidRPr="00AC47D3">
        <w:rPr>
          <w:i/>
          <w:color w:val="000000" w:themeColor="text1"/>
        </w:rPr>
        <w:t xml:space="preserve">co </w:t>
      </w:r>
      <w:proofErr w:type="spellStart"/>
      <w:r w:rsidRPr="00AC47D3">
        <w:rPr>
          <w:i/>
          <w:color w:val="000000" w:themeColor="text1"/>
        </w:rPr>
        <w:t>Cardaropoli</w:t>
      </w:r>
      <w:proofErr w:type="spellEnd"/>
      <w:r w:rsidRPr="00AC47D3">
        <w:rPr>
          <w:i/>
          <w:color w:val="000000" w:themeColor="text1"/>
        </w:rPr>
        <w:t xml:space="preserve">” </w:t>
      </w:r>
      <w:r w:rsidRPr="00AC47D3">
        <w:rPr>
          <w:color w:val="000000" w:themeColor="text1"/>
        </w:rPr>
        <w:t>è rivolto a giovani musicisti. Il Concorso si svolgerà nel comune di Bracigliano (S</w:t>
      </w:r>
      <w:r w:rsidR="00B61A2B">
        <w:rPr>
          <w:color w:val="000000" w:themeColor="text1"/>
        </w:rPr>
        <w:t>A</w:t>
      </w:r>
      <w:r w:rsidRPr="00AC47D3">
        <w:rPr>
          <w:color w:val="000000" w:themeColor="text1"/>
        </w:rPr>
        <w:t xml:space="preserve">) presso il Palazzo De Simone situato in </w:t>
      </w:r>
      <w:r w:rsidR="00481816">
        <w:rPr>
          <w:color w:val="000000" w:themeColor="text1"/>
        </w:rPr>
        <w:t>V</w:t>
      </w:r>
      <w:r w:rsidRPr="00AC47D3">
        <w:rPr>
          <w:color w:val="000000" w:themeColor="text1"/>
        </w:rPr>
        <w:t xml:space="preserve">ia Vittorio Emanuele e avrà luogo nelle date dal 23 al 26 Aprile 2020. </w:t>
      </w:r>
    </w:p>
    <w:p w:rsidR="0061131F" w:rsidRDefault="0061131F" w:rsidP="00013303">
      <w:pPr>
        <w:spacing w:after="120"/>
        <w:jc w:val="both"/>
        <w:rPr>
          <w:color w:val="000000" w:themeColor="text1"/>
        </w:rPr>
      </w:pPr>
    </w:p>
    <w:p w:rsidR="0061131F" w:rsidRDefault="0061131F" w:rsidP="00013303">
      <w:pPr>
        <w:spacing w:after="120"/>
        <w:jc w:val="both"/>
        <w:rPr>
          <w:color w:val="000000" w:themeColor="text1"/>
        </w:rPr>
      </w:pPr>
    </w:p>
    <w:p w:rsidR="00465B24" w:rsidRDefault="00465B24" w:rsidP="00013303">
      <w:pPr>
        <w:spacing w:after="120"/>
        <w:jc w:val="both"/>
        <w:rPr>
          <w:color w:val="000000" w:themeColor="text1"/>
        </w:rPr>
      </w:pPr>
    </w:p>
    <w:p w:rsidR="00465B24" w:rsidRDefault="00465B24" w:rsidP="00013303">
      <w:pPr>
        <w:spacing w:after="120"/>
        <w:jc w:val="both"/>
        <w:rPr>
          <w:color w:val="000000" w:themeColor="text1"/>
        </w:rPr>
      </w:pPr>
    </w:p>
    <w:p w:rsidR="00367FF8" w:rsidRDefault="00367FF8" w:rsidP="00013303">
      <w:pPr>
        <w:spacing w:before="240" w:after="240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165F31">
        <w:rPr>
          <w:b/>
          <w:bCs/>
          <w:i/>
          <w:iCs/>
          <w:color w:val="000000" w:themeColor="text1"/>
          <w:sz w:val="28"/>
          <w:szCs w:val="28"/>
        </w:rPr>
        <w:t>INDICE:</w:t>
      </w:r>
    </w:p>
    <w:p w:rsidR="0061131F" w:rsidRDefault="0061131F" w:rsidP="00013303">
      <w:pPr>
        <w:spacing w:before="240" w:after="240"/>
        <w:jc w:val="both"/>
        <w:rPr>
          <w:b/>
          <w:bCs/>
          <w:i/>
          <w:iCs/>
          <w:color w:val="000000" w:themeColor="text1"/>
          <w:sz w:val="28"/>
          <w:szCs w:val="28"/>
        </w:rPr>
      </w:pPr>
    </w:p>
    <w:p w:rsidR="0061131F" w:rsidRDefault="0061131F" w:rsidP="00013303">
      <w:pPr>
        <w:spacing w:before="240" w:after="240"/>
        <w:jc w:val="both"/>
        <w:rPr>
          <w:b/>
          <w:bCs/>
          <w:i/>
          <w:iCs/>
          <w:color w:val="000000" w:themeColor="text1"/>
          <w:sz w:val="28"/>
          <w:szCs w:val="28"/>
        </w:rPr>
      </w:pPr>
    </w:p>
    <w:p w:rsidR="00465B24" w:rsidRPr="00367FF8" w:rsidRDefault="00465B24" w:rsidP="00013303">
      <w:pPr>
        <w:spacing w:before="240" w:after="240"/>
        <w:jc w:val="both"/>
        <w:rPr>
          <w:color w:val="000000" w:themeColor="text1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6658"/>
        <w:gridCol w:w="2126"/>
        <w:gridCol w:w="1666"/>
      </w:tblGrid>
      <w:tr w:rsidR="00367FF8" w:rsidRPr="00F778ED" w:rsidTr="00566672">
        <w:trPr>
          <w:trHeight w:val="794"/>
          <w:jc w:val="center"/>
        </w:trPr>
        <w:tc>
          <w:tcPr>
            <w:tcW w:w="6658" w:type="dxa"/>
          </w:tcPr>
          <w:p w:rsidR="00367FF8" w:rsidRPr="00355BAD" w:rsidRDefault="00367FF8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INTRODUZIONE</w:t>
            </w:r>
          </w:p>
        </w:tc>
        <w:tc>
          <w:tcPr>
            <w:tcW w:w="2126" w:type="dxa"/>
          </w:tcPr>
          <w:p w:rsidR="00367FF8" w:rsidRPr="00355BAD" w:rsidRDefault="00367FF8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  <w:r w:rsidRPr="00355BAD">
              <w:rPr>
                <w:i/>
                <w:iCs/>
                <w:color w:val="000000" w:themeColor="text1"/>
              </w:rPr>
              <w:t xml:space="preserve">Art. 1 </w:t>
            </w:r>
          </w:p>
        </w:tc>
        <w:tc>
          <w:tcPr>
            <w:tcW w:w="1666" w:type="dxa"/>
          </w:tcPr>
          <w:p w:rsidR="00367FF8" w:rsidRPr="00355BAD" w:rsidRDefault="00367FF8" w:rsidP="00355BAD">
            <w:pPr>
              <w:pStyle w:val="Paragrafoelenco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67FF8" w:rsidRPr="00355BAD" w:rsidRDefault="00367FF8" w:rsidP="00355BAD">
            <w:pPr>
              <w:jc w:val="center"/>
            </w:pPr>
            <w:r w:rsidRPr="00355BAD">
              <w:t xml:space="preserve">Pag. </w:t>
            </w:r>
            <w:r w:rsidR="000E6081">
              <w:t>3</w:t>
            </w:r>
          </w:p>
        </w:tc>
      </w:tr>
      <w:tr w:rsidR="00367FF8" w:rsidRPr="00F778ED" w:rsidTr="00566672">
        <w:trPr>
          <w:trHeight w:val="794"/>
          <w:jc w:val="center"/>
        </w:trPr>
        <w:tc>
          <w:tcPr>
            <w:tcW w:w="6658" w:type="dxa"/>
          </w:tcPr>
          <w:p w:rsidR="00367FF8" w:rsidRPr="00355BAD" w:rsidRDefault="00367FF8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SEZIONI</w:t>
            </w:r>
            <w:r w:rsidR="004636B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 E CATEGORIE</w:t>
            </w:r>
          </w:p>
        </w:tc>
        <w:tc>
          <w:tcPr>
            <w:tcW w:w="2126" w:type="dxa"/>
          </w:tcPr>
          <w:p w:rsidR="00367FF8" w:rsidRPr="00355BAD" w:rsidRDefault="00367FF8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  <w:r w:rsidRPr="00355BAD">
              <w:rPr>
                <w:i/>
                <w:iCs/>
                <w:color w:val="000000" w:themeColor="text1"/>
              </w:rPr>
              <w:t>Art. 2</w:t>
            </w:r>
          </w:p>
        </w:tc>
        <w:tc>
          <w:tcPr>
            <w:tcW w:w="1666" w:type="dxa"/>
          </w:tcPr>
          <w:p w:rsidR="00367FF8" w:rsidRPr="00355BAD" w:rsidRDefault="00367FF8" w:rsidP="00355BAD">
            <w:pPr>
              <w:pStyle w:val="Paragrafoelenco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67FF8" w:rsidRPr="00355BAD" w:rsidRDefault="00367FF8" w:rsidP="00355BAD">
            <w:pPr>
              <w:jc w:val="center"/>
            </w:pPr>
            <w:r w:rsidRPr="00355BAD">
              <w:t xml:space="preserve">Pag. </w:t>
            </w:r>
            <w:r w:rsidR="000E6081">
              <w:t>4</w:t>
            </w:r>
          </w:p>
        </w:tc>
      </w:tr>
      <w:tr w:rsidR="00355BAD" w:rsidRPr="00F778ED" w:rsidTr="00566672">
        <w:trPr>
          <w:trHeight w:val="794"/>
          <w:jc w:val="center"/>
        </w:trPr>
        <w:tc>
          <w:tcPr>
            <w:tcW w:w="6658" w:type="dxa"/>
          </w:tcPr>
          <w:p w:rsidR="00355BAD" w:rsidRPr="00355BAD" w:rsidRDefault="00355BAD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SPECIALE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“</w:t>
            </w: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F. CARDAROPOLI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”</w:t>
            </w:r>
          </w:p>
        </w:tc>
        <w:tc>
          <w:tcPr>
            <w:tcW w:w="2126" w:type="dxa"/>
          </w:tcPr>
          <w:p w:rsidR="00355BAD" w:rsidRPr="00355BAD" w:rsidRDefault="00355BAD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</w:p>
        </w:tc>
        <w:tc>
          <w:tcPr>
            <w:tcW w:w="1666" w:type="dxa"/>
          </w:tcPr>
          <w:p w:rsidR="00355BAD" w:rsidRPr="00355BAD" w:rsidRDefault="00355BAD" w:rsidP="00355BAD">
            <w:pPr>
              <w:spacing w:before="240" w:after="240"/>
              <w:jc w:val="center"/>
              <w:rPr>
                <w:color w:val="000000" w:themeColor="text1"/>
              </w:rPr>
            </w:pPr>
            <w:r w:rsidRPr="00355BAD">
              <w:rPr>
                <w:color w:val="000000" w:themeColor="text1"/>
              </w:rPr>
              <w:t xml:space="preserve">Pag. </w:t>
            </w:r>
            <w:r w:rsidR="000E6081">
              <w:rPr>
                <w:color w:val="000000" w:themeColor="text1"/>
              </w:rPr>
              <w:t>5</w:t>
            </w:r>
          </w:p>
        </w:tc>
      </w:tr>
      <w:tr w:rsidR="00367FF8" w:rsidRPr="00F778ED" w:rsidTr="00566672">
        <w:trPr>
          <w:trHeight w:val="794"/>
          <w:jc w:val="center"/>
        </w:trPr>
        <w:tc>
          <w:tcPr>
            <w:tcW w:w="6658" w:type="dxa"/>
          </w:tcPr>
          <w:p w:rsidR="00367FF8" w:rsidRPr="00355BAD" w:rsidRDefault="00367FF8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MODALITÀ D’ISCRIZIONE</w:t>
            </w:r>
          </w:p>
        </w:tc>
        <w:tc>
          <w:tcPr>
            <w:tcW w:w="2126" w:type="dxa"/>
          </w:tcPr>
          <w:p w:rsidR="00367FF8" w:rsidRPr="00355BAD" w:rsidRDefault="00367FF8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  <w:r w:rsidRPr="00355BAD">
              <w:rPr>
                <w:i/>
                <w:iCs/>
                <w:color w:val="000000" w:themeColor="text1"/>
              </w:rPr>
              <w:t>Art. 3</w:t>
            </w:r>
          </w:p>
        </w:tc>
        <w:tc>
          <w:tcPr>
            <w:tcW w:w="1666" w:type="dxa"/>
          </w:tcPr>
          <w:p w:rsidR="00367FF8" w:rsidRPr="00355BAD" w:rsidRDefault="00367FF8" w:rsidP="00355BAD">
            <w:pPr>
              <w:pStyle w:val="Paragrafoelenco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67FF8" w:rsidRPr="00355BAD" w:rsidRDefault="00367FF8" w:rsidP="00355BAD">
            <w:pPr>
              <w:jc w:val="center"/>
            </w:pPr>
            <w:r w:rsidRPr="00355BAD">
              <w:t xml:space="preserve">Pag. </w:t>
            </w:r>
            <w:r w:rsidR="000E6081">
              <w:t>6</w:t>
            </w:r>
          </w:p>
        </w:tc>
      </w:tr>
      <w:tr w:rsidR="00367FF8" w:rsidRPr="00F778ED" w:rsidTr="00566672">
        <w:trPr>
          <w:trHeight w:val="794"/>
          <w:jc w:val="center"/>
        </w:trPr>
        <w:tc>
          <w:tcPr>
            <w:tcW w:w="6658" w:type="dxa"/>
          </w:tcPr>
          <w:p w:rsidR="00367FF8" w:rsidRPr="00355BAD" w:rsidRDefault="00367FF8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CALENDARIO CONCORSO</w:t>
            </w:r>
          </w:p>
        </w:tc>
        <w:tc>
          <w:tcPr>
            <w:tcW w:w="2126" w:type="dxa"/>
          </w:tcPr>
          <w:p w:rsidR="00367FF8" w:rsidRPr="00355BAD" w:rsidRDefault="00367FF8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  <w:r w:rsidRPr="00355BAD">
              <w:rPr>
                <w:i/>
                <w:iCs/>
                <w:color w:val="000000" w:themeColor="text1"/>
              </w:rPr>
              <w:t>Art. 4</w:t>
            </w:r>
          </w:p>
        </w:tc>
        <w:tc>
          <w:tcPr>
            <w:tcW w:w="1666" w:type="dxa"/>
          </w:tcPr>
          <w:p w:rsidR="00367FF8" w:rsidRPr="00355BAD" w:rsidRDefault="00367FF8" w:rsidP="00355BAD">
            <w:pPr>
              <w:pStyle w:val="Paragrafoelenco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67FF8" w:rsidRPr="00355BAD" w:rsidRDefault="00367FF8" w:rsidP="00355BAD">
            <w:pPr>
              <w:jc w:val="center"/>
            </w:pPr>
            <w:r w:rsidRPr="00355BAD">
              <w:t xml:space="preserve">Pag. </w:t>
            </w:r>
            <w:r w:rsidR="000E6081">
              <w:t>6</w:t>
            </w:r>
          </w:p>
        </w:tc>
      </w:tr>
      <w:tr w:rsidR="00367FF8" w:rsidRPr="00F778ED" w:rsidTr="00566672">
        <w:trPr>
          <w:trHeight w:val="794"/>
          <w:jc w:val="center"/>
        </w:trPr>
        <w:tc>
          <w:tcPr>
            <w:tcW w:w="6658" w:type="dxa"/>
          </w:tcPr>
          <w:p w:rsidR="00367FF8" w:rsidRPr="00355BAD" w:rsidRDefault="00367FF8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VALIUTAZIONE</w:t>
            </w:r>
          </w:p>
        </w:tc>
        <w:tc>
          <w:tcPr>
            <w:tcW w:w="2126" w:type="dxa"/>
          </w:tcPr>
          <w:p w:rsidR="00367FF8" w:rsidRPr="00355BAD" w:rsidRDefault="00367FF8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  <w:r w:rsidRPr="00355BAD">
              <w:rPr>
                <w:i/>
                <w:iCs/>
                <w:color w:val="000000" w:themeColor="text1"/>
              </w:rPr>
              <w:t>Art. 5</w:t>
            </w:r>
          </w:p>
        </w:tc>
        <w:tc>
          <w:tcPr>
            <w:tcW w:w="1666" w:type="dxa"/>
          </w:tcPr>
          <w:p w:rsidR="00367FF8" w:rsidRPr="00355BAD" w:rsidRDefault="00367FF8" w:rsidP="00355BAD">
            <w:pPr>
              <w:pStyle w:val="Paragrafoelenco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67FF8" w:rsidRPr="00355BAD" w:rsidRDefault="00367FF8" w:rsidP="00355BAD">
            <w:pPr>
              <w:jc w:val="center"/>
            </w:pPr>
            <w:r w:rsidRPr="00355BAD">
              <w:t xml:space="preserve">Pag. </w:t>
            </w:r>
            <w:r w:rsidR="000E6081">
              <w:t>6</w:t>
            </w:r>
          </w:p>
        </w:tc>
      </w:tr>
      <w:tr w:rsidR="00367FF8" w:rsidRPr="00F778ED" w:rsidTr="00566672">
        <w:trPr>
          <w:trHeight w:val="794"/>
          <w:jc w:val="center"/>
        </w:trPr>
        <w:tc>
          <w:tcPr>
            <w:tcW w:w="6658" w:type="dxa"/>
          </w:tcPr>
          <w:p w:rsidR="00367FF8" w:rsidRPr="00355BAD" w:rsidRDefault="00367FF8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PREMI SPECIALI</w:t>
            </w:r>
          </w:p>
        </w:tc>
        <w:tc>
          <w:tcPr>
            <w:tcW w:w="2126" w:type="dxa"/>
          </w:tcPr>
          <w:p w:rsidR="00367FF8" w:rsidRPr="00355BAD" w:rsidRDefault="00367FF8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  <w:r w:rsidRPr="00355BAD">
              <w:rPr>
                <w:i/>
                <w:iCs/>
                <w:color w:val="000000" w:themeColor="text1"/>
              </w:rPr>
              <w:t>Art. 6</w:t>
            </w:r>
          </w:p>
        </w:tc>
        <w:tc>
          <w:tcPr>
            <w:tcW w:w="1666" w:type="dxa"/>
          </w:tcPr>
          <w:p w:rsidR="00367FF8" w:rsidRPr="00355BAD" w:rsidRDefault="00367FF8" w:rsidP="00355BAD">
            <w:pPr>
              <w:pStyle w:val="Paragrafoelenco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67FF8" w:rsidRPr="00355BAD" w:rsidRDefault="00367FF8" w:rsidP="00355BAD">
            <w:pPr>
              <w:jc w:val="center"/>
            </w:pPr>
            <w:r w:rsidRPr="00355BAD">
              <w:t xml:space="preserve">Pag. </w:t>
            </w:r>
            <w:r w:rsidR="000E6081">
              <w:t>7</w:t>
            </w:r>
          </w:p>
        </w:tc>
      </w:tr>
      <w:tr w:rsidR="00367FF8" w:rsidRPr="00F778ED" w:rsidTr="00566672">
        <w:trPr>
          <w:trHeight w:val="794"/>
          <w:jc w:val="center"/>
        </w:trPr>
        <w:tc>
          <w:tcPr>
            <w:tcW w:w="6658" w:type="dxa"/>
          </w:tcPr>
          <w:p w:rsidR="00367FF8" w:rsidRPr="00355BAD" w:rsidRDefault="00367FF8" w:rsidP="00EB7B5D">
            <w:pPr>
              <w:pStyle w:val="Paragrafoelenco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240" w:after="240" w:line="240" w:lineRule="auto"/>
              <w:ind w:right="284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355BAD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NORME GENERALI</w:t>
            </w:r>
          </w:p>
        </w:tc>
        <w:tc>
          <w:tcPr>
            <w:tcW w:w="2126" w:type="dxa"/>
          </w:tcPr>
          <w:p w:rsidR="00367FF8" w:rsidRPr="00355BAD" w:rsidRDefault="00367FF8" w:rsidP="00355BAD">
            <w:pPr>
              <w:spacing w:before="240" w:after="240"/>
              <w:rPr>
                <w:i/>
                <w:iCs/>
                <w:color w:val="000000" w:themeColor="text1"/>
              </w:rPr>
            </w:pPr>
            <w:r w:rsidRPr="00355BAD">
              <w:rPr>
                <w:i/>
                <w:iCs/>
                <w:color w:val="000000" w:themeColor="text1"/>
              </w:rPr>
              <w:t>Art. 7</w:t>
            </w:r>
          </w:p>
        </w:tc>
        <w:tc>
          <w:tcPr>
            <w:tcW w:w="1666" w:type="dxa"/>
          </w:tcPr>
          <w:p w:rsidR="00367FF8" w:rsidRPr="00355BAD" w:rsidRDefault="00367FF8" w:rsidP="00355BAD">
            <w:pPr>
              <w:pStyle w:val="Paragrafoelenco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67FF8" w:rsidRPr="00355BAD" w:rsidRDefault="00367FF8" w:rsidP="00355BAD">
            <w:pPr>
              <w:jc w:val="center"/>
            </w:pPr>
            <w:r w:rsidRPr="00355BAD">
              <w:t xml:space="preserve">Pag. </w:t>
            </w:r>
            <w:r w:rsidR="000E6081">
              <w:t>8</w:t>
            </w:r>
          </w:p>
        </w:tc>
      </w:tr>
    </w:tbl>
    <w:p w:rsidR="00465B24" w:rsidRDefault="00465B24" w:rsidP="00566672">
      <w:pPr>
        <w:spacing w:after="120"/>
        <w:jc w:val="center"/>
        <w:rPr>
          <w:b/>
          <w:bCs/>
          <w:i/>
          <w:iCs/>
          <w:color w:val="000000" w:themeColor="text1"/>
        </w:rPr>
      </w:pPr>
    </w:p>
    <w:p w:rsidR="0061131F" w:rsidRDefault="0061131F" w:rsidP="00566672">
      <w:pPr>
        <w:spacing w:after="120"/>
        <w:jc w:val="center"/>
        <w:rPr>
          <w:b/>
          <w:bCs/>
          <w:i/>
          <w:iCs/>
          <w:color w:val="000000" w:themeColor="text1"/>
        </w:rPr>
      </w:pPr>
    </w:p>
    <w:p w:rsidR="0061131F" w:rsidRDefault="0061131F" w:rsidP="00566672">
      <w:pPr>
        <w:spacing w:after="120"/>
        <w:jc w:val="center"/>
        <w:rPr>
          <w:b/>
          <w:bCs/>
          <w:i/>
          <w:iCs/>
          <w:color w:val="000000" w:themeColor="text1"/>
        </w:rPr>
      </w:pPr>
    </w:p>
    <w:p w:rsidR="0061131F" w:rsidRDefault="0061131F" w:rsidP="00566672">
      <w:pPr>
        <w:spacing w:after="120"/>
        <w:jc w:val="center"/>
        <w:rPr>
          <w:b/>
          <w:bCs/>
          <w:i/>
          <w:iCs/>
          <w:color w:val="000000" w:themeColor="text1"/>
        </w:rPr>
      </w:pPr>
    </w:p>
    <w:p w:rsidR="0061131F" w:rsidRDefault="0061131F" w:rsidP="00566672">
      <w:pPr>
        <w:spacing w:after="120"/>
        <w:jc w:val="center"/>
        <w:rPr>
          <w:b/>
          <w:bCs/>
          <w:i/>
          <w:iCs/>
          <w:color w:val="000000" w:themeColor="text1"/>
        </w:rPr>
      </w:pPr>
    </w:p>
    <w:p w:rsidR="00465B24" w:rsidRDefault="00465B24" w:rsidP="0061131F">
      <w:pPr>
        <w:spacing w:after="120"/>
        <w:rPr>
          <w:b/>
          <w:bCs/>
          <w:i/>
          <w:iCs/>
          <w:color w:val="000000" w:themeColor="text1"/>
        </w:rPr>
      </w:pPr>
    </w:p>
    <w:p w:rsidR="00CD538E" w:rsidRPr="004E1A85" w:rsidRDefault="0024327B" w:rsidP="00566672">
      <w:pPr>
        <w:spacing w:after="120"/>
        <w:jc w:val="center"/>
        <w:rPr>
          <w:b/>
          <w:i/>
          <w:iCs/>
          <w:sz w:val="28"/>
          <w:szCs w:val="28"/>
        </w:rPr>
      </w:pPr>
      <w:r w:rsidRPr="004E1A85">
        <w:rPr>
          <w:b/>
          <w:i/>
          <w:iCs/>
          <w:sz w:val="28"/>
          <w:szCs w:val="28"/>
        </w:rPr>
        <w:lastRenderedPageBreak/>
        <w:t>REGOLAMENTO</w:t>
      </w:r>
    </w:p>
    <w:p w:rsidR="00BC7088" w:rsidRPr="004E1A85" w:rsidRDefault="00237637" w:rsidP="00692F23">
      <w:pPr>
        <w:spacing w:before="120" w:after="60"/>
        <w:jc w:val="center"/>
        <w:rPr>
          <w:i/>
        </w:rPr>
      </w:pPr>
      <w:r w:rsidRPr="004E1A85">
        <w:rPr>
          <w:i/>
        </w:rPr>
        <w:t>ART. 1</w:t>
      </w:r>
    </w:p>
    <w:p w:rsidR="0024327B" w:rsidRPr="004E1A85" w:rsidRDefault="00692F23" w:rsidP="00692F23">
      <w:pPr>
        <w:spacing w:before="60" w:after="60"/>
        <w:jc w:val="center"/>
        <w:rPr>
          <w:i/>
        </w:rPr>
      </w:pPr>
      <w:r w:rsidRPr="004E1A85">
        <w:rPr>
          <w:i/>
        </w:rPr>
        <w:t>INTRODUZIONE</w:t>
      </w:r>
    </w:p>
    <w:p w:rsidR="00CD538E" w:rsidRPr="004E1A85" w:rsidRDefault="00CD538E" w:rsidP="004D7401">
      <w:pPr>
        <w:jc w:val="both"/>
      </w:pPr>
      <w:r w:rsidRPr="004E1A85">
        <w:t>Il Comune di Bracigliano in collaborazione con</w:t>
      </w:r>
      <w:r w:rsidR="001F4547">
        <w:t xml:space="preserve"> l’Associazione </w:t>
      </w:r>
      <w:r w:rsidR="004D7401">
        <w:rPr>
          <w:i/>
          <w:iCs/>
        </w:rPr>
        <w:t>“</w:t>
      </w:r>
      <w:r w:rsidR="004E4937" w:rsidRPr="004E1A85">
        <w:rPr>
          <w:i/>
          <w:iCs/>
        </w:rPr>
        <w:t>Libera-Mente</w:t>
      </w:r>
      <w:r w:rsidR="001F4547">
        <w:rPr>
          <w:i/>
          <w:iCs/>
        </w:rPr>
        <w:t>”</w:t>
      </w:r>
      <w:r w:rsidR="001D3232" w:rsidRPr="004E1A85">
        <w:rPr>
          <w:i/>
          <w:iCs/>
        </w:rPr>
        <w:t>,</w:t>
      </w:r>
      <w:r w:rsidR="001D3232" w:rsidRPr="004E1A85">
        <w:t xml:space="preserve"> indice </w:t>
      </w:r>
      <w:r w:rsidRPr="004E1A85">
        <w:t>l</w:t>
      </w:r>
      <w:r w:rsidR="001D3232" w:rsidRPr="004E1A85">
        <w:t>’</w:t>
      </w:r>
      <w:r w:rsidRPr="004E1A85">
        <w:t xml:space="preserve">International Music </w:t>
      </w:r>
      <w:proofErr w:type="spellStart"/>
      <w:r w:rsidRPr="004E1A85">
        <w:t>Competition</w:t>
      </w:r>
      <w:proofErr w:type="spellEnd"/>
      <w:r w:rsidRPr="004E1A85">
        <w:t xml:space="preserve"> </w:t>
      </w:r>
      <w:r w:rsidRPr="004E1A85">
        <w:rPr>
          <w:i/>
        </w:rPr>
        <w:t xml:space="preserve">“Francesco </w:t>
      </w:r>
      <w:proofErr w:type="spellStart"/>
      <w:r w:rsidRPr="004E1A85">
        <w:rPr>
          <w:i/>
        </w:rPr>
        <w:t>Cardaropoli</w:t>
      </w:r>
      <w:proofErr w:type="spellEnd"/>
      <w:r w:rsidR="00D76F93" w:rsidRPr="004E1A85">
        <w:rPr>
          <w:i/>
        </w:rPr>
        <w:t xml:space="preserve">”. </w:t>
      </w:r>
      <w:r w:rsidR="00D76F93" w:rsidRPr="004E1A85">
        <w:rPr>
          <w:iCs/>
        </w:rPr>
        <w:t>Il concorso</w:t>
      </w:r>
      <w:r w:rsidRPr="004E1A85">
        <w:rPr>
          <w:i/>
        </w:rPr>
        <w:t xml:space="preserve"> </w:t>
      </w:r>
      <w:r w:rsidRPr="004E1A85">
        <w:t>è aperto a giovani musicisti di</w:t>
      </w:r>
      <w:r w:rsidR="001D3232" w:rsidRPr="004E1A85">
        <w:t xml:space="preserve"> ambo i sessi ai sensi delle leggi 903/77 e 125/91 e a persone di tutte le età e tutte le</w:t>
      </w:r>
      <w:r w:rsidRPr="004E1A85">
        <w:t xml:space="preserve"> nazionalità</w:t>
      </w:r>
      <w:r w:rsidR="001D3232" w:rsidRPr="004E1A85">
        <w:t>, ai sensi dei Decreti Legislativi 215/03 e 216/03</w:t>
      </w:r>
      <w:r w:rsidRPr="004E1A85">
        <w:t xml:space="preserve">. </w:t>
      </w:r>
      <w:r w:rsidR="001D3232" w:rsidRPr="004E1A85">
        <w:t>Il Concorso si svolgerà nel comune di Bracigliano (S</w:t>
      </w:r>
      <w:r w:rsidR="004636BC">
        <w:t>A</w:t>
      </w:r>
      <w:r w:rsidR="001D3232" w:rsidRPr="004E1A85">
        <w:t xml:space="preserve">) presso il </w:t>
      </w:r>
      <w:r w:rsidR="001D3232" w:rsidRPr="004E1A85">
        <w:rPr>
          <w:b/>
        </w:rPr>
        <w:t>Palazzo De Simone</w:t>
      </w:r>
      <w:r w:rsidR="001D3232" w:rsidRPr="004E1A85">
        <w:t xml:space="preserve"> situato in via Vittorio Emanuele e avrà luogo nelle date </w:t>
      </w:r>
      <w:r w:rsidR="001D3232" w:rsidRPr="004D7401">
        <w:rPr>
          <w:b/>
          <w:bCs/>
        </w:rPr>
        <w:t>dal 2</w:t>
      </w:r>
      <w:r w:rsidR="00D76F93" w:rsidRPr="004D7401">
        <w:rPr>
          <w:b/>
          <w:bCs/>
        </w:rPr>
        <w:t>3</w:t>
      </w:r>
      <w:r w:rsidR="001D3232" w:rsidRPr="004D7401">
        <w:rPr>
          <w:b/>
          <w:bCs/>
        </w:rPr>
        <w:t xml:space="preserve"> al 26 Aprile 2020</w:t>
      </w:r>
      <w:r w:rsidRPr="004E1A85">
        <w:t>. Il Concorso nasce con l’intento di promuovere il confronto fra giovani musicisti esordienti o già arricchiti da significative esperienze che, in un clima di dialogo e scambio culturale, donino il loro talento per l’affermazione della seconda tra le sette Arti delle Muse attraverso un rapporto empa</w:t>
      </w:r>
      <w:r w:rsidR="001D3232" w:rsidRPr="004E1A85">
        <w:t>tico tra essi e</w:t>
      </w:r>
      <w:r w:rsidRPr="004E1A85">
        <w:t xml:space="preserve"> il pubblico. </w:t>
      </w:r>
    </w:p>
    <w:p w:rsidR="00BC7088" w:rsidRPr="004E1A85" w:rsidRDefault="00237637" w:rsidP="00692F23">
      <w:pPr>
        <w:spacing w:before="120" w:after="60"/>
        <w:jc w:val="center"/>
        <w:rPr>
          <w:i/>
        </w:rPr>
      </w:pPr>
      <w:r w:rsidRPr="004E1A85">
        <w:rPr>
          <w:i/>
        </w:rPr>
        <w:t xml:space="preserve">ART. 2 </w:t>
      </w:r>
    </w:p>
    <w:p w:rsidR="0024327B" w:rsidRPr="004E1A85" w:rsidRDefault="002874E4" w:rsidP="00692F23">
      <w:pPr>
        <w:spacing w:before="60" w:after="60"/>
        <w:jc w:val="center"/>
        <w:rPr>
          <w:i/>
        </w:rPr>
      </w:pPr>
      <w:r w:rsidRPr="004E1A85">
        <w:rPr>
          <w:i/>
        </w:rPr>
        <w:t>SEZIONI E CATEGORIE</w:t>
      </w:r>
    </w:p>
    <w:p w:rsidR="009C644F" w:rsidRPr="00EC21E9" w:rsidRDefault="00692F23" w:rsidP="00EC21E9">
      <w:pPr>
        <w:spacing w:before="120" w:after="120"/>
        <w:rPr>
          <w:b/>
        </w:rPr>
      </w:pPr>
      <w:r w:rsidRPr="004E1A85">
        <w:rPr>
          <w:b/>
          <w:i/>
        </w:rPr>
        <w:t xml:space="preserve">SEZIONE </w:t>
      </w:r>
      <w:r w:rsidR="00623D5C" w:rsidRPr="004E1A85">
        <w:rPr>
          <w:b/>
          <w:i/>
        </w:rPr>
        <w:t>I</w:t>
      </w:r>
      <w:r w:rsidRPr="004E1A85">
        <w:rPr>
          <w:b/>
          <w:i/>
        </w:rPr>
        <w:t>.</w:t>
      </w:r>
      <w:r w:rsidR="004B11FA" w:rsidRPr="004E1A85">
        <w:rPr>
          <w:b/>
          <w:i/>
        </w:rPr>
        <w:t xml:space="preserve"> </w:t>
      </w:r>
      <w:r w:rsidR="00623D5C" w:rsidRPr="004E1A85">
        <w:rPr>
          <w:rStyle w:val="Enfasicorsivo"/>
          <w:i/>
        </w:rPr>
        <w:t>JUNIORS</w:t>
      </w:r>
      <w:r w:rsidR="00623D5C" w:rsidRPr="004E1A85">
        <w:t xml:space="preserve"> </w:t>
      </w:r>
      <w:r w:rsidR="00623D5C" w:rsidRPr="004E1A85">
        <w:rPr>
          <w:bCs/>
        </w:rPr>
        <w:t>(Tutti gli strumenti)</w:t>
      </w:r>
      <w:r w:rsidR="00EC21E9">
        <w:rPr>
          <w:bCs/>
        </w:rPr>
        <w:t>: PROGRAMMA A LIBERA SCELTA</w:t>
      </w:r>
    </w:p>
    <w:tbl>
      <w:tblPr>
        <w:tblStyle w:val="Grigliatabella"/>
        <w:tblW w:w="10188" w:type="dxa"/>
        <w:jc w:val="center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020B75" w:rsidRPr="004E1A85" w:rsidTr="00367FF8">
        <w:trPr>
          <w:jc w:val="center"/>
        </w:trPr>
        <w:tc>
          <w:tcPr>
            <w:tcW w:w="3396" w:type="dxa"/>
          </w:tcPr>
          <w:p w:rsidR="00020B75" w:rsidRPr="004E1A85" w:rsidRDefault="00CE0C87" w:rsidP="004D7401">
            <w:pPr>
              <w:spacing w:before="60" w:after="60"/>
              <w:jc w:val="center"/>
              <w:rPr>
                <w:b/>
                <w:bCs/>
              </w:rPr>
            </w:pPr>
            <w:r w:rsidRPr="004E1A85">
              <w:rPr>
                <w:b/>
                <w:bCs/>
              </w:rPr>
              <w:t xml:space="preserve">SEZIONE </w:t>
            </w:r>
            <w:r w:rsidR="00ED1137" w:rsidRPr="004E1A85">
              <w:rPr>
                <w:b/>
                <w:bCs/>
              </w:rPr>
              <w:t>I</w:t>
            </w:r>
          </w:p>
        </w:tc>
        <w:tc>
          <w:tcPr>
            <w:tcW w:w="3396" w:type="dxa"/>
          </w:tcPr>
          <w:p w:rsidR="00020B75" w:rsidRPr="004E1A85" w:rsidRDefault="00F0518C" w:rsidP="004D740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020B75" w:rsidRPr="004E1A85" w:rsidRDefault="00367FF8" w:rsidP="004D740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1B2ACB" w:rsidRPr="004E1A85" w:rsidTr="00367FF8">
        <w:trPr>
          <w:jc w:val="center"/>
        </w:trPr>
        <w:tc>
          <w:tcPr>
            <w:tcW w:w="3396" w:type="dxa"/>
          </w:tcPr>
          <w:p w:rsidR="001B2ACB" w:rsidRPr="004E1A85" w:rsidRDefault="00623D5C" w:rsidP="004D7401">
            <w:pPr>
              <w:spacing w:before="60" w:after="60"/>
              <w:jc w:val="center"/>
            </w:pPr>
            <w:r w:rsidRPr="004E1A85">
              <w:t>M</w:t>
            </w:r>
            <w:r w:rsidR="001B2ACB" w:rsidRPr="004E1A85">
              <w:t>ax 10 anni</w:t>
            </w:r>
          </w:p>
        </w:tc>
        <w:tc>
          <w:tcPr>
            <w:tcW w:w="3396" w:type="dxa"/>
          </w:tcPr>
          <w:p w:rsidR="001B2ACB" w:rsidRPr="004E1A85" w:rsidRDefault="00ED1137" w:rsidP="004D7401">
            <w:pPr>
              <w:spacing w:before="60" w:after="60"/>
              <w:jc w:val="center"/>
            </w:pPr>
            <w:r w:rsidRPr="004E1A85">
              <w:t>5 minuti</w:t>
            </w:r>
          </w:p>
        </w:tc>
        <w:tc>
          <w:tcPr>
            <w:tcW w:w="3396" w:type="dxa"/>
          </w:tcPr>
          <w:p w:rsidR="001B2ACB" w:rsidRPr="004E1A85" w:rsidRDefault="00E22701" w:rsidP="004D7401">
            <w:pPr>
              <w:spacing w:before="60" w:after="60"/>
              <w:jc w:val="center"/>
            </w:pPr>
            <w:r w:rsidRPr="004E1A85">
              <w:t>€ 20</w:t>
            </w:r>
            <w:r w:rsidR="007F1FBA" w:rsidRPr="004E1A85">
              <w:t>,00</w:t>
            </w:r>
          </w:p>
        </w:tc>
      </w:tr>
    </w:tbl>
    <w:p w:rsidR="000A045C" w:rsidRPr="004D7401" w:rsidRDefault="009F561B" w:rsidP="004D7401">
      <w:pPr>
        <w:spacing w:before="120" w:after="120"/>
        <w:rPr>
          <w:bCs/>
        </w:rPr>
      </w:pPr>
      <w:r w:rsidRPr="004E1A85">
        <w:rPr>
          <w:b/>
          <w:i/>
          <w:iCs/>
        </w:rPr>
        <w:t>S</w:t>
      </w:r>
      <w:r w:rsidR="00692F23" w:rsidRPr="004E1A85">
        <w:rPr>
          <w:b/>
          <w:i/>
          <w:iCs/>
        </w:rPr>
        <w:t xml:space="preserve">EZIONE </w:t>
      </w:r>
      <w:r w:rsidRPr="004E1A85">
        <w:rPr>
          <w:b/>
          <w:i/>
          <w:iCs/>
        </w:rPr>
        <w:t>II</w:t>
      </w:r>
      <w:r w:rsidR="00692F23" w:rsidRPr="004E1A85">
        <w:rPr>
          <w:b/>
          <w:i/>
          <w:iCs/>
        </w:rPr>
        <w:t>.</w:t>
      </w:r>
      <w:r w:rsidR="004B11FA" w:rsidRPr="004E1A85">
        <w:rPr>
          <w:b/>
          <w:i/>
          <w:iCs/>
        </w:rPr>
        <w:t xml:space="preserve"> </w:t>
      </w:r>
      <w:r w:rsidR="00623D5C" w:rsidRPr="004E1A85">
        <w:rPr>
          <w:b/>
          <w:i/>
          <w:iCs/>
        </w:rPr>
        <w:t>SOLIST</w:t>
      </w:r>
      <w:r w:rsidR="00EC21E9">
        <w:rPr>
          <w:b/>
          <w:i/>
          <w:iCs/>
        </w:rPr>
        <w:t xml:space="preserve">I </w:t>
      </w:r>
      <w:r w:rsidR="00EC21E9" w:rsidRPr="004E1A85">
        <w:t>(Pianoforte, Pianoforte quattro mani*, Archi, Fiati, Chitarra, Fisarmonica, Arpa, Percussioni, Organetto)</w:t>
      </w:r>
      <w:r w:rsidR="00EC21E9">
        <w:rPr>
          <w:bCs/>
        </w:rPr>
        <w:t>: PROGRAMMA A LIBERA SCELTA</w:t>
      </w:r>
    </w:p>
    <w:p w:rsidR="00E22701" w:rsidRPr="00141D61" w:rsidRDefault="00E22701" w:rsidP="00141D61">
      <w:pPr>
        <w:spacing w:after="120"/>
        <w:jc w:val="both"/>
        <w:rPr>
          <w:i/>
          <w:iCs/>
        </w:rPr>
      </w:pPr>
      <w:r w:rsidRPr="00141D61">
        <w:rPr>
          <w:i/>
          <w:iCs/>
        </w:rPr>
        <w:t xml:space="preserve">* La scelta della categoria viene calcolata </w:t>
      </w:r>
      <w:r w:rsidR="00623D5C" w:rsidRPr="00141D61">
        <w:rPr>
          <w:i/>
          <w:iCs/>
        </w:rPr>
        <w:t>d</w:t>
      </w:r>
      <w:r w:rsidRPr="00141D61">
        <w:rPr>
          <w:i/>
          <w:iCs/>
        </w:rPr>
        <w:t>all’età media dei due partecipanti.</w:t>
      </w:r>
    </w:p>
    <w:tbl>
      <w:tblPr>
        <w:tblStyle w:val="Grigliatabella"/>
        <w:tblW w:w="10188" w:type="dxa"/>
        <w:jc w:val="center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DF0A3F" w:rsidRPr="004E1A85" w:rsidTr="00141D61">
        <w:trPr>
          <w:jc w:val="center"/>
        </w:trPr>
        <w:tc>
          <w:tcPr>
            <w:tcW w:w="3396" w:type="dxa"/>
          </w:tcPr>
          <w:p w:rsidR="00E21630" w:rsidRPr="004E1A85" w:rsidRDefault="004E1A85" w:rsidP="004E1A85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CATEGORIE</w:t>
            </w:r>
          </w:p>
        </w:tc>
        <w:tc>
          <w:tcPr>
            <w:tcW w:w="3396" w:type="dxa"/>
          </w:tcPr>
          <w:p w:rsidR="00DF0A3F" w:rsidRPr="004E1A85" w:rsidRDefault="004E1A85" w:rsidP="004E1A85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DF0A3F" w:rsidRPr="004E1A85" w:rsidRDefault="004E1A85" w:rsidP="004E1A85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AD610F" w:rsidRPr="004E1A85" w:rsidTr="00141D61">
        <w:trPr>
          <w:jc w:val="center"/>
        </w:trPr>
        <w:tc>
          <w:tcPr>
            <w:tcW w:w="3396" w:type="dxa"/>
          </w:tcPr>
          <w:p w:rsidR="00AD610F" w:rsidRPr="004E1A85" w:rsidRDefault="00367FF8" w:rsidP="00EB7B5D">
            <w:pPr>
              <w:pStyle w:val="Paragrafoelenco"/>
              <w:numPr>
                <w:ilvl w:val="0"/>
                <w:numId w:val="7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AD610F" w:rsidRPr="004E1A85">
              <w:rPr>
                <w:rFonts w:ascii="Times New Roman" w:hAnsi="Times New Roman" w:cs="Times New Roman"/>
                <w:color w:val="000000" w:themeColor="text1"/>
              </w:rPr>
              <w:t>ax 13 anni</w:t>
            </w:r>
          </w:p>
        </w:tc>
        <w:tc>
          <w:tcPr>
            <w:tcW w:w="3396" w:type="dxa"/>
          </w:tcPr>
          <w:p w:rsidR="004E1A85" w:rsidRPr="004E1A85" w:rsidRDefault="00AD610F" w:rsidP="00141D61">
            <w:pPr>
              <w:spacing w:before="60" w:after="60"/>
              <w:jc w:val="center"/>
            </w:pPr>
            <w:r w:rsidRPr="004E1A85">
              <w:t>5 min</w:t>
            </w:r>
            <w:r w:rsidR="004E1A85">
              <w:t>uti</w:t>
            </w:r>
          </w:p>
        </w:tc>
        <w:tc>
          <w:tcPr>
            <w:tcW w:w="3396" w:type="dxa"/>
          </w:tcPr>
          <w:p w:rsidR="00AD610F" w:rsidRPr="004E1A85" w:rsidRDefault="00AD610F" w:rsidP="00141D61">
            <w:pPr>
              <w:spacing w:before="60" w:after="60"/>
              <w:jc w:val="center"/>
            </w:pPr>
            <w:r w:rsidRPr="004E1A85">
              <w:t xml:space="preserve">€ </w:t>
            </w:r>
            <w:r w:rsidR="00E22701" w:rsidRPr="004E1A85">
              <w:t>25</w:t>
            </w:r>
            <w:r w:rsidRPr="004E1A85">
              <w:t>,00</w:t>
            </w:r>
          </w:p>
        </w:tc>
      </w:tr>
      <w:tr w:rsidR="00AD610F" w:rsidRPr="004E1A85" w:rsidTr="00141D61">
        <w:trPr>
          <w:jc w:val="center"/>
        </w:trPr>
        <w:tc>
          <w:tcPr>
            <w:tcW w:w="3396" w:type="dxa"/>
          </w:tcPr>
          <w:p w:rsidR="00AD610F" w:rsidRPr="004E1A85" w:rsidRDefault="00367FF8" w:rsidP="00EB7B5D">
            <w:pPr>
              <w:pStyle w:val="Paragrafoelenco"/>
              <w:numPr>
                <w:ilvl w:val="0"/>
                <w:numId w:val="7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AD610F" w:rsidRPr="004E1A85">
              <w:rPr>
                <w:rFonts w:ascii="Times New Roman" w:hAnsi="Times New Roman" w:cs="Times New Roman"/>
                <w:color w:val="000000" w:themeColor="text1"/>
              </w:rPr>
              <w:t>ax 16 anni</w:t>
            </w:r>
          </w:p>
        </w:tc>
        <w:tc>
          <w:tcPr>
            <w:tcW w:w="3396" w:type="dxa"/>
          </w:tcPr>
          <w:p w:rsidR="00AD610F" w:rsidRPr="004E1A85" w:rsidRDefault="00AD610F" w:rsidP="00141D61">
            <w:pPr>
              <w:spacing w:before="60" w:after="60"/>
              <w:jc w:val="center"/>
            </w:pPr>
            <w:r w:rsidRPr="004E1A85">
              <w:t>8 min</w:t>
            </w:r>
            <w:r w:rsidR="004E1A85">
              <w:t>uti</w:t>
            </w:r>
          </w:p>
        </w:tc>
        <w:tc>
          <w:tcPr>
            <w:tcW w:w="3396" w:type="dxa"/>
          </w:tcPr>
          <w:p w:rsidR="00AD610F" w:rsidRPr="004E1A85" w:rsidRDefault="00AD610F" w:rsidP="00141D61">
            <w:pPr>
              <w:spacing w:before="60" w:after="60"/>
              <w:jc w:val="center"/>
            </w:pPr>
            <w:r w:rsidRPr="004E1A85">
              <w:t xml:space="preserve">€ </w:t>
            </w:r>
            <w:r w:rsidR="00E22701" w:rsidRPr="004E1A85">
              <w:t>30</w:t>
            </w:r>
            <w:r w:rsidRPr="004E1A85">
              <w:t>,00</w:t>
            </w:r>
          </w:p>
        </w:tc>
      </w:tr>
      <w:tr w:rsidR="00AD610F" w:rsidRPr="004E1A85" w:rsidTr="00141D61">
        <w:trPr>
          <w:jc w:val="center"/>
        </w:trPr>
        <w:tc>
          <w:tcPr>
            <w:tcW w:w="3396" w:type="dxa"/>
          </w:tcPr>
          <w:p w:rsidR="00AD610F" w:rsidRPr="004E1A85" w:rsidRDefault="00367FF8" w:rsidP="00EB7B5D">
            <w:pPr>
              <w:pStyle w:val="Paragrafoelenco"/>
              <w:numPr>
                <w:ilvl w:val="0"/>
                <w:numId w:val="7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AD610F" w:rsidRPr="004E1A85">
              <w:rPr>
                <w:rFonts w:ascii="Times New Roman" w:hAnsi="Times New Roman" w:cs="Times New Roman"/>
                <w:color w:val="000000" w:themeColor="text1"/>
              </w:rPr>
              <w:t>ax 19 anni</w:t>
            </w:r>
          </w:p>
        </w:tc>
        <w:tc>
          <w:tcPr>
            <w:tcW w:w="3396" w:type="dxa"/>
          </w:tcPr>
          <w:p w:rsidR="00AD610F" w:rsidRPr="004E1A85" w:rsidRDefault="00AD610F" w:rsidP="00141D61">
            <w:pPr>
              <w:spacing w:before="60" w:after="60"/>
              <w:jc w:val="center"/>
            </w:pPr>
            <w:r w:rsidRPr="004E1A85">
              <w:t>10 min</w:t>
            </w:r>
            <w:r w:rsidR="004E1A85">
              <w:t>uti</w:t>
            </w:r>
          </w:p>
        </w:tc>
        <w:tc>
          <w:tcPr>
            <w:tcW w:w="3396" w:type="dxa"/>
          </w:tcPr>
          <w:p w:rsidR="00AD610F" w:rsidRPr="004E1A85" w:rsidRDefault="00AD610F" w:rsidP="00141D61">
            <w:pPr>
              <w:spacing w:before="60" w:after="60"/>
              <w:jc w:val="center"/>
            </w:pPr>
            <w:r w:rsidRPr="004E1A85">
              <w:t xml:space="preserve">€ </w:t>
            </w:r>
            <w:r w:rsidR="00E22701" w:rsidRPr="004E1A85">
              <w:t>30</w:t>
            </w:r>
            <w:r w:rsidRPr="004E1A85">
              <w:t>,00</w:t>
            </w:r>
          </w:p>
        </w:tc>
      </w:tr>
      <w:tr w:rsidR="00AD610F" w:rsidRPr="004E1A85" w:rsidTr="00141D61">
        <w:trPr>
          <w:jc w:val="center"/>
        </w:trPr>
        <w:tc>
          <w:tcPr>
            <w:tcW w:w="3396" w:type="dxa"/>
          </w:tcPr>
          <w:p w:rsidR="00AD610F" w:rsidRPr="004E1A85" w:rsidRDefault="00367FF8" w:rsidP="00EB7B5D">
            <w:pPr>
              <w:pStyle w:val="Paragrafoelenco"/>
              <w:numPr>
                <w:ilvl w:val="0"/>
                <w:numId w:val="7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AD610F" w:rsidRPr="004E1A85">
              <w:rPr>
                <w:rFonts w:ascii="Times New Roman" w:hAnsi="Times New Roman" w:cs="Times New Roman"/>
                <w:color w:val="000000" w:themeColor="text1"/>
              </w:rPr>
              <w:t>ax 22 anni</w:t>
            </w:r>
          </w:p>
        </w:tc>
        <w:tc>
          <w:tcPr>
            <w:tcW w:w="3396" w:type="dxa"/>
          </w:tcPr>
          <w:p w:rsidR="00AD610F" w:rsidRPr="004E1A85" w:rsidRDefault="00AD610F" w:rsidP="00141D61">
            <w:pPr>
              <w:spacing w:before="60" w:after="60"/>
              <w:jc w:val="center"/>
            </w:pPr>
            <w:r w:rsidRPr="004E1A85">
              <w:t>12 min</w:t>
            </w:r>
            <w:r w:rsidR="004E1A85">
              <w:t>uti</w:t>
            </w:r>
          </w:p>
        </w:tc>
        <w:tc>
          <w:tcPr>
            <w:tcW w:w="3396" w:type="dxa"/>
          </w:tcPr>
          <w:p w:rsidR="00AD610F" w:rsidRPr="004E1A85" w:rsidRDefault="00E22701" w:rsidP="00141D61">
            <w:pPr>
              <w:spacing w:before="60" w:after="60"/>
              <w:jc w:val="center"/>
            </w:pPr>
            <w:r w:rsidRPr="004E1A85">
              <w:t>€ 4</w:t>
            </w:r>
            <w:r w:rsidR="00AD610F" w:rsidRPr="004E1A85">
              <w:t>0,00</w:t>
            </w:r>
          </w:p>
        </w:tc>
      </w:tr>
      <w:tr w:rsidR="00AD610F" w:rsidRPr="004E1A85" w:rsidTr="00141D61">
        <w:trPr>
          <w:jc w:val="center"/>
        </w:trPr>
        <w:tc>
          <w:tcPr>
            <w:tcW w:w="3396" w:type="dxa"/>
          </w:tcPr>
          <w:p w:rsidR="00AD610F" w:rsidRPr="004E1A85" w:rsidRDefault="00367FF8" w:rsidP="00EB7B5D">
            <w:pPr>
              <w:pStyle w:val="Paragrafoelenco"/>
              <w:numPr>
                <w:ilvl w:val="0"/>
                <w:numId w:val="7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Se</w:t>
            </w:r>
            <w:r w:rsidR="00AD610F" w:rsidRPr="004E1A85">
              <w:rPr>
                <w:rFonts w:ascii="Times New Roman" w:hAnsi="Times New Roman" w:cs="Times New Roman"/>
                <w:color w:val="000000" w:themeColor="text1"/>
              </w:rPr>
              <w:t>nza limiti</w:t>
            </w:r>
            <w:r w:rsidR="004D173B">
              <w:rPr>
                <w:rFonts w:ascii="Times New Roman" w:hAnsi="Times New Roman" w:cs="Times New Roman"/>
                <w:color w:val="000000" w:themeColor="text1"/>
              </w:rPr>
              <w:t xml:space="preserve"> di età </w:t>
            </w:r>
          </w:p>
        </w:tc>
        <w:tc>
          <w:tcPr>
            <w:tcW w:w="3396" w:type="dxa"/>
          </w:tcPr>
          <w:p w:rsidR="00AD610F" w:rsidRPr="004E1A85" w:rsidRDefault="00623D5C" w:rsidP="00141D61">
            <w:pPr>
              <w:spacing w:before="60" w:after="60"/>
              <w:jc w:val="center"/>
            </w:pPr>
            <w:r w:rsidRPr="004E1A85">
              <w:t>1</w:t>
            </w:r>
            <w:r w:rsidR="00AD610F" w:rsidRPr="004E1A85">
              <w:t>5 min</w:t>
            </w:r>
            <w:r w:rsidR="004E1A85">
              <w:t>uti</w:t>
            </w:r>
          </w:p>
        </w:tc>
        <w:tc>
          <w:tcPr>
            <w:tcW w:w="3396" w:type="dxa"/>
          </w:tcPr>
          <w:p w:rsidR="00AD610F" w:rsidRPr="004E1A85" w:rsidRDefault="00AD610F" w:rsidP="00141D61">
            <w:pPr>
              <w:spacing w:before="60" w:after="60"/>
              <w:jc w:val="center"/>
            </w:pPr>
            <w:r w:rsidRPr="004E1A85">
              <w:t>€ 40,00</w:t>
            </w:r>
          </w:p>
        </w:tc>
      </w:tr>
    </w:tbl>
    <w:p w:rsidR="0004162E" w:rsidRPr="004E1A85" w:rsidRDefault="00692F23" w:rsidP="00F0518C">
      <w:pPr>
        <w:spacing w:before="120" w:after="120"/>
        <w:rPr>
          <w:b/>
          <w:i/>
          <w:iCs/>
        </w:rPr>
      </w:pPr>
      <w:r w:rsidRPr="004E1A85">
        <w:rPr>
          <w:b/>
          <w:i/>
          <w:iCs/>
        </w:rPr>
        <w:t xml:space="preserve">SEZIONE </w:t>
      </w:r>
      <w:r w:rsidR="00C55CCF" w:rsidRPr="004E1A85">
        <w:rPr>
          <w:b/>
          <w:i/>
          <w:iCs/>
        </w:rPr>
        <w:t>II</w:t>
      </w:r>
      <w:r w:rsidR="00E21630" w:rsidRPr="004E1A85">
        <w:rPr>
          <w:b/>
          <w:i/>
          <w:iCs/>
        </w:rPr>
        <w:t>I</w:t>
      </w:r>
      <w:r w:rsidRPr="004E1A85">
        <w:rPr>
          <w:b/>
          <w:i/>
          <w:iCs/>
        </w:rPr>
        <w:t>.</w:t>
      </w:r>
      <w:r w:rsidR="004B11FA" w:rsidRPr="004E1A85">
        <w:rPr>
          <w:b/>
        </w:rPr>
        <w:t xml:space="preserve"> </w:t>
      </w:r>
      <w:r w:rsidR="00E21630" w:rsidRPr="004E1A85">
        <w:rPr>
          <w:b/>
          <w:i/>
          <w:iCs/>
        </w:rPr>
        <w:t>PREMIO VIOLINISTICO “FRANCESCO CARDAROPOLI”</w:t>
      </w:r>
    </w:p>
    <w:p w:rsidR="0004162E" w:rsidRPr="00E76B03" w:rsidRDefault="0004162E" w:rsidP="00640F27">
      <w:pPr>
        <w:spacing w:after="120"/>
        <w:rPr>
          <w:bCs/>
          <w:i/>
          <w:iCs/>
          <w:sz w:val="28"/>
          <w:szCs w:val="28"/>
          <w:u w:val="single"/>
        </w:rPr>
      </w:pPr>
      <w:r w:rsidRPr="00E76B03">
        <w:rPr>
          <w:bCs/>
          <w:i/>
          <w:iCs/>
          <w:sz w:val="28"/>
          <w:szCs w:val="28"/>
          <w:u w:val="single"/>
        </w:rPr>
        <w:t>Quota d’iscrizione: € 50,00</w:t>
      </w:r>
    </w:p>
    <w:p w:rsidR="00CA75D7" w:rsidRPr="004E1A85" w:rsidRDefault="002B3D74" w:rsidP="002874E4">
      <w:pPr>
        <w:spacing w:after="120"/>
      </w:pPr>
      <w:r w:rsidRPr="004E1A85">
        <w:t>Il concorso è riservato ai candidati</w:t>
      </w:r>
      <w:r w:rsidR="00C55CCF" w:rsidRPr="004E1A85">
        <w:t xml:space="preserve"> violinisti</w:t>
      </w:r>
      <w:r w:rsidRPr="004E1A85">
        <w:t xml:space="preserve"> di età max. 35 anni compiuti </w:t>
      </w:r>
      <w:r w:rsidR="00367FF8">
        <w:t>e</w:t>
      </w:r>
      <w:r w:rsidRPr="004E1A85">
        <w:t xml:space="preserve"> sarà articolato in due fasi:</w:t>
      </w:r>
    </w:p>
    <w:p w:rsidR="00101C52" w:rsidRPr="00101C52" w:rsidRDefault="0038487C" w:rsidP="00101C52">
      <w:pPr>
        <w:pStyle w:val="Paragrafoelenco"/>
        <w:numPr>
          <w:ilvl w:val="0"/>
          <w:numId w:val="6"/>
        </w:numPr>
        <w:spacing w:after="0" w:line="240" w:lineRule="auto"/>
        <w:ind w:left="927"/>
        <w:rPr>
          <w:rFonts w:ascii="Times New Roman" w:hAnsi="Times New Roman" w:cs="Times New Roman"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 xml:space="preserve">Prova eliminatoria: </w:t>
      </w:r>
    </w:p>
    <w:p w:rsidR="00101C52" w:rsidRPr="00101C52" w:rsidRDefault="0038487C" w:rsidP="00101C52">
      <w:pPr>
        <w:pStyle w:val="Paragrafoelenco"/>
        <w:spacing w:after="0" w:line="240" w:lineRule="auto"/>
        <w:ind w:left="927"/>
        <w:rPr>
          <w:rFonts w:ascii="Times New Roman" w:hAnsi="Times New Roman" w:cs="Times New Roman"/>
          <w:b/>
          <w:bCs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 xml:space="preserve">Pezzo d’obbligo: capriccio a libera scelta di </w:t>
      </w:r>
      <w:r w:rsidRPr="00101C52">
        <w:rPr>
          <w:rFonts w:ascii="Times New Roman" w:hAnsi="Times New Roman" w:cs="Times New Roman"/>
          <w:b/>
          <w:bCs/>
          <w:color w:val="000000" w:themeColor="text1"/>
        </w:rPr>
        <w:t>PAGANINI</w:t>
      </w:r>
      <w:r w:rsidRPr="00101C52">
        <w:rPr>
          <w:rFonts w:ascii="Times New Roman" w:hAnsi="Times New Roman" w:cs="Times New Roman"/>
          <w:color w:val="000000" w:themeColor="text1"/>
        </w:rPr>
        <w:t xml:space="preserve">, </w:t>
      </w:r>
      <w:r w:rsidRPr="00101C52">
        <w:rPr>
          <w:rFonts w:ascii="Times New Roman" w:hAnsi="Times New Roman" w:cs="Times New Roman"/>
          <w:b/>
          <w:bCs/>
          <w:color w:val="000000" w:themeColor="text1"/>
        </w:rPr>
        <w:t>WIENAWSKI</w:t>
      </w:r>
      <w:r w:rsidRPr="00101C52">
        <w:rPr>
          <w:rFonts w:ascii="Times New Roman" w:hAnsi="Times New Roman" w:cs="Times New Roman"/>
          <w:color w:val="000000" w:themeColor="text1"/>
        </w:rPr>
        <w:t xml:space="preserve"> o </w:t>
      </w:r>
      <w:r w:rsidRPr="00101C52">
        <w:rPr>
          <w:rFonts w:ascii="Times New Roman" w:hAnsi="Times New Roman" w:cs="Times New Roman"/>
          <w:b/>
          <w:bCs/>
          <w:color w:val="000000" w:themeColor="text1"/>
        </w:rPr>
        <w:t>VIEUXTEMPS</w:t>
      </w:r>
      <w:r w:rsidRPr="00101C52">
        <w:rPr>
          <w:rFonts w:ascii="Times New Roman" w:hAnsi="Times New Roman" w:cs="Times New Roman"/>
          <w:color w:val="000000" w:themeColor="text1"/>
        </w:rPr>
        <w:t xml:space="preserve"> e Programma a libera scelta </w:t>
      </w:r>
      <w:proofErr w:type="spellStart"/>
      <w:r w:rsidRPr="00101C52">
        <w:rPr>
          <w:rFonts w:ascii="Times New Roman" w:hAnsi="Times New Roman" w:cs="Times New Roman"/>
          <w:color w:val="000000" w:themeColor="text1"/>
        </w:rPr>
        <w:t>max</w:t>
      </w:r>
      <w:proofErr w:type="spellEnd"/>
      <w:r w:rsidRPr="00101C52">
        <w:rPr>
          <w:rFonts w:ascii="Times New Roman" w:hAnsi="Times New Roman" w:cs="Times New Roman"/>
          <w:color w:val="000000" w:themeColor="text1"/>
        </w:rPr>
        <w:t xml:space="preserve"> </w:t>
      </w:r>
      <w:r w:rsidRPr="00101C52">
        <w:rPr>
          <w:rFonts w:ascii="Times New Roman" w:hAnsi="Times New Roman" w:cs="Times New Roman"/>
          <w:b/>
          <w:bCs/>
          <w:color w:val="000000" w:themeColor="text1"/>
        </w:rPr>
        <w:t>15 minuti</w:t>
      </w:r>
    </w:p>
    <w:p w:rsidR="00101C52" w:rsidRPr="00101C52" w:rsidRDefault="0038487C" w:rsidP="00101C52">
      <w:pPr>
        <w:pStyle w:val="Paragrafoelenco"/>
        <w:numPr>
          <w:ilvl w:val="0"/>
          <w:numId w:val="6"/>
        </w:numPr>
        <w:spacing w:after="0" w:line="240" w:lineRule="auto"/>
        <w:ind w:left="927"/>
        <w:rPr>
          <w:rFonts w:ascii="Times New Roman" w:hAnsi="Times New Roman" w:cs="Times New Roman"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 xml:space="preserve">Prova finale: Programma a libera scelta </w:t>
      </w:r>
      <w:proofErr w:type="spellStart"/>
      <w:r w:rsidRPr="00101C52">
        <w:rPr>
          <w:rFonts w:ascii="Times New Roman" w:hAnsi="Times New Roman" w:cs="Times New Roman"/>
          <w:color w:val="000000" w:themeColor="text1"/>
        </w:rPr>
        <w:t>max</w:t>
      </w:r>
      <w:proofErr w:type="spellEnd"/>
      <w:r w:rsidRPr="00101C52">
        <w:rPr>
          <w:rFonts w:ascii="Times New Roman" w:hAnsi="Times New Roman" w:cs="Times New Roman"/>
          <w:color w:val="000000" w:themeColor="text1"/>
        </w:rPr>
        <w:t xml:space="preserve"> </w:t>
      </w:r>
      <w:r w:rsidRPr="00101C52">
        <w:rPr>
          <w:rFonts w:ascii="Times New Roman" w:hAnsi="Times New Roman" w:cs="Times New Roman"/>
          <w:b/>
          <w:bCs/>
          <w:color w:val="000000" w:themeColor="text1"/>
        </w:rPr>
        <w:t>20 minuti</w:t>
      </w:r>
    </w:p>
    <w:p w:rsidR="0038487C" w:rsidRPr="00101C52" w:rsidRDefault="0038487C" w:rsidP="00101C52">
      <w:pPr>
        <w:pStyle w:val="Paragrafoelenco"/>
        <w:spacing w:after="0" w:line="240" w:lineRule="auto"/>
        <w:ind w:left="927"/>
        <w:rPr>
          <w:rFonts w:ascii="Times New Roman" w:hAnsi="Times New Roman" w:cs="Times New Roman"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 xml:space="preserve">Accederanno alla prova finale un massimo di </w:t>
      </w:r>
      <w:r w:rsidRPr="00101C52">
        <w:rPr>
          <w:rFonts w:ascii="Times New Roman" w:hAnsi="Times New Roman" w:cs="Times New Roman"/>
          <w:i/>
          <w:iCs/>
          <w:color w:val="000000" w:themeColor="text1"/>
        </w:rPr>
        <w:t>12 CANDIDATI</w:t>
      </w:r>
      <w:r w:rsidRPr="00101C52">
        <w:rPr>
          <w:rFonts w:ascii="Times New Roman" w:hAnsi="Times New Roman" w:cs="Times New Roman"/>
          <w:color w:val="000000" w:themeColor="text1"/>
        </w:rPr>
        <w:t xml:space="preserve"> </w:t>
      </w:r>
    </w:p>
    <w:p w:rsidR="0038487C" w:rsidRPr="00101C52" w:rsidRDefault="0038487C" w:rsidP="0038487C">
      <w:pPr>
        <w:pStyle w:val="Paragrafoelenco"/>
        <w:spacing w:after="0" w:line="240" w:lineRule="auto"/>
        <w:ind w:left="1495"/>
        <w:rPr>
          <w:rFonts w:ascii="Times New Roman" w:hAnsi="Times New Roman" w:cs="Times New Roman"/>
          <w:color w:val="000000" w:themeColor="text1"/>
        </w:rPr>
      </w:pPr>
    </w:p>
    <w:p w:rsidR="002874E4" w:rsidRPr="00EC21E9" w:rsidRDefault="00692F23" w:rsidP="00EC21E9">
      <w:pPr>
        <w:spacing w:before="120" w:after="120"/>
        <w:rPr>
          <w:bCs/>
        </w:rPr>
      </w:pPr>
      <w:r w:rsidRPr="004E1A85">
        <w:rPr>
          <w:b/>
          <w:i/>
          <w:iCs/>
        </w:rPr>
        <w:t>SEZIONE</w:t>
      </w:r>
      <w:r w:rsidR="00CA5665" w:rsidRPr="004E1A85">
        <w:rPr>
          <w:b/>
          <w:i/>
          <w:iCs/>
        </w:rPr>
        <w:t xml:space="preserve"> I</w:t>
      </w:r>
      <w:r w:rsidR="0004162E" w:rsidRPr="004E1A85">
        <w:rPr>
          <w:b/>
          <w:i/>
          <w:iCs/>
        </w:rPr>
        <w:t>V</w:t>
      </w:r>
      <w:r w:rsidRPr="004E1A85">
        <w:rPr>
          <w:b/>
          <w:i/>
          <w:iCs/>
        </w:rPr>
        <w:t>.</w:t>
      </w:r>
      <w:r w:rsidR="00694BCE" w:rsidRPr="004E1A85">
        <w:rPr>
          <w:b/>
          <w:i/>
          <w:iCs/>
        </w:rPr>
        <w:t xml:space="preserve"> </w:t>
      </w:r>
      <w:r w:rsidR="00623D5C" w:rsidRPr="004E1A85">
        <w:rPr>
          <w:b/>
          <w:i/>
          <w:iCs/>
        </w:rPr>
        <w:t>MUSICA DA CAMERA</w:t>
      </w:r>
      <w:r w:rsidR="00EC21E9">
        <w:rPr>
          <w:bCs/>
        </w:rPr>
        <w:t>: PROGRAMMA A LIBERA SCELTA</w:t>
      </w:r>
    </w:p>
    <w:tbl>
      <w:tblPr>
        <w:tblStyle w:val="Grigliatabella"/>
        <w:tblW w:w="10188" w:type="dxa"/>
        <w:jc w:val="center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8B5C62" w:rsidRPr="004E1A85" w:rsidTr="00141D61">
        <w:trPr>
          <w:jc w:val="center"/>
        </w:trPr>
        <w:tc>
          <w:tcPr>
            <w:tcW w:w="3396" w:type="dxa"/>
          </w:tcPr>
          <w:p w:rsidR="008B5C62" w:rsidRPr="004E1A85" w:rsidRDefault="004E1A85" w:rsidP="004E1A85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CATEGORI</w:t>
            </w:r>
            <w:r>
              <w:rPr>
                <w:b/>
              </w:rPr>
              <w:t>E</w:t>
            </w:r>
          </w:p>
        </w:tc>
        <w:tc>
          <w:tcPr>
            <w:tcW w:w="3396" w:type="dxa"/>
          </w:tcPr>
          <w:p w:rsidR="008B5C62" w:rsidRPr="004E1A85" w:rsidRDefault="004E1A85" w:rsidP="004E1A85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8B5C62" w:rsidRPr="004E1A85" w:rsidRDefault="004E1A85" w:rsidP="004E1A85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E54CB6" w:rsidRPr="004E1A85" w:rsidTr="00141D61">
        <w:trPr>
          <w:jc w:val="center"/>
        </w:trPr>
        <w:tc>
          <w:tcPr>
            <w:tcW w:w="3396" w:type="dxa"/>
          </w:tcPr>
          <w:p w:rsidR="00E54CB6" w:rsidRPr="004E1A85" w:rsidRDefault="00367FF8" w:rsidP="00EB7B5D">
            <w:pPr>
              <w:pStyle w:val="Paragrafoelenco"/>
              <w:numPr>
                <w:ilvl w:val="0"/>
                <w:numId w:val="8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 xml:space="preserve"> 13</w:t>
            </w:r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A4B33" w:rsidRPr="004E1A85">
              <w:rPr>
                <w:rFonts w:ascii="Times New Roman" w:hAnsi="Times New Roman" w:cs="Times New Roman"/>
                <w:color w:val="000000" w:themeColor="text1"/>
              </w:rPr>
              <w:t>anni</w:t>
            </w:r>
          </w:p>
        </w:tc>
        <w:tc>
          <w:tcPr>
            <w:tcW w:w="3396" w:type="dxa"/>
          </w:tcPr>
          <w:p w:rsidR="00E54CB6" w:rsidRPr="004E1A85" w:rsidRDefault="00E54CB6" w:rsidP="00141D61">
            <w:pPr>
              <w:spacing w:before="60" w:after="60"/>
              <w:jc w:val="center"/>
            </w:pPr>
            <w:r w:rsidRPr="004E1A85">
              <w:t>5 minuti</w:t>
            </w:r>
          </w:p>
        </w:tc>
        <w:tc>
          <w:tcPr>
            <w:tcW w:w="3396" w:type="dxa"/>
          </w:tcPr>
          <w:p w:rsidR="00E54CB6" w:rsidRPr="004E1A85" w:rsidRDefault="00E54CB6" w:rsidP="00141D61">
            <w:pPr>
              <w:spacing w:before="60" w:after="60"/>
              <w:jc w:val="center"/>
            </w:pPr>
            <w:r w:rsidRPr="004E1A85">
              <w:t>€ 1</w:t>
            </w:r>
            <w:r w:rsidR="00C82327" w:rsidRPr="004E1A85">
              <w:t>5</w:t>
            </w:r>
            <w:r w:rsidRPr="004E1A85">
              <w:t>,00 a persona</w:t>
            </w:r>
          </w:p>
        </w:tc>
      </w:tr>
      <w:tr w:rsidR="00E54CB6" w:rsidRPr="004E1A85" w:rsidTr="00141D61">
        <w:trPr>
          <w:jc w:val="center"/>
        </w:trPr>
        <w:tc>
          <w:tcPr>
            <w:tcW w:w="3396" w:type="dxa"/>
          </w:tcPr>
          <w:p w:rsidR="00E54CB6" w:rsidRPr="004E1A85" w:rsidRDefault="00367FF8" w:rsidP="00EB7B5D">
            <w:pPr>
              <w:pStyle w:val="Paragrafoelenco"/>
              <w:numPr>
                <w:ilvl w:val="0"/>
                <w:numId w:val="8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Et</w:t>
            </w:r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 xml:space="preserve">à media </w:t>
            </w:r>
            <w:proofErr w:type="spellStart"/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 xml:space="preserve"> 1</w:t>
            </w:r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 xml:space="preserve"> anni </w:t>
            </w:r>
          </w:p>
        </w:tc>
        <w:tc>
          <w:tcPr>
            <w:tcW w:w="3396" w:type="dxa"/>
          </w:tcPr>
          <w:p w:rsidR="00E54CB6" w:rsidRPr="004E1A85" w:rsidRDefault="00C82327" w:rsidP="00141D61">
            <w:pPr>
              <w:spacing w:before="60" w:after="60"/>
              <w:jc w:val="center"/>
            </w:pPr>
            <w:r w:rsidRPr="004E1A85">
              <w:t xml:space="preserve">8 </w:t>
            </w:r>
            <w:r w:rsidR="00E54CB6" w:rsidRPr="004E1A85">
              <w:t>minuti</w:t>
            </w:r>
          </w:p>
        </w:tc>
        <w:tc>
          <w:tcPr>
            <w:tcW w:w="3396" w:type="dxa"/>
          </w:tcPr>
          <w:p w:rsidR="00E54CB6" w:rsidRPr="004E1A85" w:rsidRDefault="00C82327" w:rsidP="00141D61">
            <w:pPr>
              <w:spacing w:before="60" w:after="60"/>
              <w:jc w:val="center"/>
            </w:pPr>
            <w:r w:rsidRPr="004E1A85">
              <w:t>€ 15</w:t>
            </w:r>
            <w:r w:rsidR="00E54CB6" w:rsidRPr="004E1A85">
              <w:t>,00 a persona</w:t>
            </w:r>
          </w:p>
        </w:tc>
      </w:tr>
      <w:tr w:rsidR="00E54CB6" w:rsidRPr="004E1A85" w:rsidTr="00141D61">
        <w:trPr>
          <w:jc w:val="center"/>
        </w:trPr>
        <w:tc>
          <w:tcPr>
            <w:tcW w:w="3396" w:type="dxa"/>
          </w:tcPr>
          <w:p w:rsidR="00E54CB6" w:rsidRPr="004E1A85" w:rsidRDefault="00367FF8" w:rsidP="00EB7B5D">
            <w:pPr>
              <w:pStyle w:val="Paragrafoelenco"/>
              <w:numPr>
                <w:ilvl w:val="0"/>
                <w:numId w:val="8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 xml:space="preserve"> 1</w:t>
            </w:r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="00E54CB6" w:rsidRPr="004E1A85">
              <w:rPr>
                <w:rFonts w:ascii="Times New Roman" w:hAnsi="Times New Roman" w:cs="Times New Roman"/>
                <w:color w:val="000000" w:themeColor="text1"/>
              </w:rPr>
              <w:t xml:space="preserve"> anni </w:t>
            </w:r>
          </w:p>
        </w:tc>
        <w:tc>
          <w:tcPr>
            <w:tcW w:w="3396" w:type="dxa"/>
          </w:tcPr>
          <w:p w:rsidR="00E54CB6" w:rsidRPr="004E1A85" w:rsidRDefault="00E54CB6" w:rsidP="00141D61">
            <w:pPr>
              <w:spacing w:before="60" w:after="60"/>
              <w:jc w:val="center"/>
            </w:pPr>
            <w:r w:rsidRPr="004E1A85">
              <w:t>10 minuti</w:t>
            </w:r>
          </w:p>
        </w:tc>
        <w:tc>
          <w:tcPr>
            <w:tcW w:w="3396" w:type="dxa"/>
          </w:tcPr>
          <w:p w:rsidR="00E54CB6" w:rsidRPr="004E1A85" w:rsidRDefault="00E54CB6" w:rsidP="00141D61">
            <w:pPr>
              <w:spacing w:before="60" w:after="60"/>
              <w:jc w:val="center"/>
            </w:pPr>
            <w:r w:rsidRPr="004E1A85">
              <w:t xml:space="preserve">€ </w:t>
            </w:r>
            <w:r w:rsidR="00C82327" w:rsidRPr="004E1A85">
              <w:t>15</w:t>
            </w:r>
            <w:r w:rsidRPr="004E1A85">
              <w:t xml:space="preserve">,00 a </w:t>
            </w:r>
            <w:r w:rsidR="008F6531" w:rsidRPr="004E1A85">
              <w:t>persona</w:t>
            </w:r>
          </w:p>
        </w:tc>
      </w:tr>
      <w:tr w:rsidR="00E54CB6" w:rsidRPr="004E1A85" w:rsidTr="00141D61">
        <w:trPr>
          <w:jc w:val="center"/>
        </w:trPr>
        <w:tc>
          <w:tcPr>
            <w:tcW w:w="3396" w:type="dxa"/>
          </w:tcPr>
          <w:p w:rsidR="00E54CB6" w:rsidRPr="004E1A85" w:rsidRDefault="00367FF8" w:rsidP="00EB7B5D">
            <w:pPr>
              <w:pStyle w:val="Paragrafoelenco"/>
              <w:numPr>
                <w:ilvl w:val="0"/>
                <w:numId w:val="8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ED1137" w:rsidRPr="004E1A85">
              <w:rPr>
                <w:rFonts w:ascii="Times New Roman" w:hAnsi="Times New Roman" w:cs="Times New Roman"/>
                <w:color w:val="000000" w:themeColor="text1"/>
              </w:rPr>
              <w:t>tà</w:t>
            </w:r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 xml:space="preserve"> media </w:t>
            </w:r>
            <w:proofErr w:type="spellStart"/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 xml:space="preserve"> 23 anni </w:t>
            </w:r>
          </w:p>
        </w:tc>
        <w:tc>
          <w:tcPr>
            <w:tcW w:w="3396" w:type="dxa"/>
          </w:tcPr>
          <w:p w:rsidR="00E54CB6" w:rsidRPr="004E1A85" w:rsidRDefault="00E54CB6" w:rsidP="00141D61">
            <w:pPr>
              <w:spacing w:before="60" w:after="60"/>
              <w:jc w:val="center"/>
            </w:pPr>
            <w:r w:rsidRPr="004E1A85">
              <w:t>15 minuti</w:t>
            </w:r>
          </w:p>
        </w:tc>
        <w:tc>
          <w:tcPr>
            <w:tcW w:w="3396" w:type="dxa"/>
          </w:tcPr>
          <w:p w:rsidR="00E54CB6" w:rsidRPr="004E1A85" w:rsidRDefault="00E54CB6" w:rsidP="00141D61">
            <w:pPr>
              <w:spacing w:before="60" w:after="60"/>
              <w:jc w:val="center"/>
            </w:pPr>
            <w:r w:rsidRPr="004E1A85">
              <w:t>€ 2</w:t>
            </w:r>
            <w:r w:rsidR="00C82327" w:rsidRPr="004E1A85">
              <w:t>0</w:t>
            </w:r>
            <w:r w:rsidRPr="004E1A85">
              <w:t xml:space="preserve">,00 a </w:t>
            </w:r>
            <w:r w:rsidR="006B29A3" w:rsidRPr="004E1A85">
              <w:t>persona</w:t>
            </w:r>
          </w:p>
        </w:tc>
      </w:tr>
      <w:tr w:rsidR="00C82327" w:rsidRPr="004E1A85" w:rsidTr="00141D61">
        <w:trPr>
          <w:jc w:val="center"/>
        </w:trPr>
        <w:tc>
          <w:tcPr>
            <w:tcW w:w="3396" w:type="dxa"/>
          </w:tcPr>
          <w:p w:rsidR="00C82327" w:rsidRPr="004E1A85" w:rsidRDefault="00367FF8" w:rsidP="00EB7B5D">
            <w:pPr>
              <w:pStyle w:val="Paragrafoelenco"/>
              <w:numPr>
                <w:ilvl w:val="0"/>
                <w:numId w:val="8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="00ED1137" w:rsidRPr="004E1A85">
              <w:rPr>
                <w:rFonts w:ascii="Times New Roman" w:hAnsi="Times New Roman" w:cs="Times New Roman"/>
                <w:color w:val="000000" w:themeColor="text1"/>
              </w:rPr>
              <w:t>enza</w:t>
            </w:r>
            <w:r w:rsidR="00C82327" w:rsidRPr="004E1A85">
              <w:rPr>
                <w:rFonts w:ascii="Times New Roman" w:hAnsi="Times New Roman" w:cs="Times New Roman"/>
                <w:color w:val="000000" w:themeColor="text1"/>
              </w:rPr>
              <w:t xml:space="preserve"> limiti di età</w:t>
            </w:r>
          </w:p>
        </w:tc>
        <w:tc>
          <w:tcPr>
            <w:tcW w:w="3396" w:type="dxa"/>
          </w:tcPr>
          <w:p w:rsidR="00C82327" w:rsidRPr="004E1A85" w:rsidRDefault="00C82327" w:rsidP="00141D61">
            <w:pPr>
              <w:spacing w:before="60" w:after="60"/>
              <w:jc w:val="center"/>
            </w:pPr>
            <w:r w:rsidRPr="004E1A85">
              <w:t>18 minuti</w:t>
            </w:r>
          </w:p>
        </w:tc>
        <w:tc>
          <w:tcPr>
            <w:tcW w:w="3396" w:type="dxa"/>
          </w:tcPr>
          <w:p w:rsidR="00C82327" w:rsidRPr="004E1A85" w:rsidRDefault="00C82327" w:rsidP="00141D61">
            <w:pPr>
              <w:spacing w:before="60" w:after="60"/>
              <w:jc w:val="center"/>
            </w:pPr>
            <w:r w:rsidRPr="004E1A85">
              <w:t>€ 20,00 a persona</w:t>
            </w:r>
          </w:p>
        </w:tc>
      </w:tr>
    </w:tbl>
    <w:p w:rsidR="00EC21E9" w:rsidRPr="00EC21E9" w:rsidRDefault="00586A52" w:rsidP="00EC21E9">
      <w:pPr>
        <w:spacing w:before="120" w:after="120"/>
        <w:rPr>
          <w:bCs/>
        </w:rPr>
      </w:pPr>
      <w:r w:rsidRPr="004E1A85">
        <w:rPr>
          <w:b/>
          <w:i/>
          <w:iCs/>
        </w:rPr>
        <w:lastRenderedPageBreak/>
        <w:t>S</w:t>
      </w:r>
      <w:r w:rsidR="00692F23" w:rsidRPr="004E1A85">
        <w:rPr>
          <w:b/>
          <w:i/>
          <w:iCs/>
        </w:rPr>
        <w:t>EZIONE</w:t>
      </w:r>
      <w:r w:rsidRPr="004E1A85">
        <w:rPr>
          <w:b/>
          <w:i/>
          <w:iCs/>
        </w:rPr>
        <w:t xml:space="preserve"> </w:t>
      </w:r>
      <w:r w:rsidR="0004162E" w:rsidRPr="004E1A85">
        <w:rPr>
          <w:b/>
          <w:i/>
          <w:iCs/>
        </w:rPr>
        <w:t>V</w:t>
      </w:r>
      <w:r w:rsidR="00692F23" w:rsidRPr="004E1A85">
        <w:rPr>
          <w:b/>
          <w:i/>
          <w:iCs/>
        </w:rPr>
        <w:t>.</w:t>
      </w:r>
      <w:r w:rsidR="00694BCE" w:rsidRPr="004E1A85">
        <w:rPr>
          <w:b/>
          <w:i/>
          <w:iCs/>
        </w:rPr>
        <w:t xml:space="preserve"> </w:t>
      </w:r>
      <w:r w:rsidRPr="004E1A85">
        <w:rPr>
          <w:b/>
          <w:i/>
          <w:iCs/>
        </w:rPr>
        <w:t>CANTO LIRICO</w:t>
      </w:r>
      <w:r w:rsidR="00EC21E9">
        <w:rPr>
          <w:bCs/>
        </w:rPr>
        <w:t>: PROGRAMMA A LIBERA SCELTA</w:t>
      </w:r>
    </w:p>
    <w:tbl>
      <w:tblPr>
        <w:tblStyle w:val="Grigliatabella"/>
        <w:tblW w:w="10188" w:type="dxa"/>
        <w:jc w:val="center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A73161" w:rsidRPr="004E1A85" w:rsidTr="00141D61">
        <w:trPr>
          <w:jc w:val="center"/>
        </w:trPr>
        <w:tc>
          <w:tcPr>
            <w:tcW w:w="3396" w:type="dxa"/>
          </w:tcPr>
          <w:p w:rsidR="00A73161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CATEGORI</w:t>
            </w:r>
            <w:r>
              <w:rPr>
                <w:b/>
              </w:rPr>
              <w:t>E</w:t>
            </w:r>
          </w:p>
        </w:tc>
        <w:tc>
          <w:tcPr>
            <w:tcW w:w="3396" w:type="dxa"/>
          </w:tcPr>
          <w:p w:rsidR="00A73161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A73161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38420B" w:rsidRPr="004E1A85" w:rsidTr="00141D61">
        <w:trPr>
          <w:jc w:val="center"/>
        </w:trPr>
        <w:tc>
          <w:tcPr>
            <w:tcW w:w="3396" w:type="dxa"/>
          </w:tcPr>
          <w:p w:rsidR="0038420B" w:rsidRPr="00141D61" w:rsidRDefault="00367FF8" w:rsidP="00EB7B5D">
            <w:pPr>
              <w:pStyle w:val="Paragrafoelenco"/>
              <w:numPr>
                <w:ilvl w:val="0"/>
                <w:numId w:val="9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586A52" w:rsidRPr="00141D61">
              <w:rPr>
                <w:rFonts w:ascii="Times New Roman" w:hAnsi="Times New Roman" w:cs="Times New Roman"/>
                <w:color w:val="000000" w:themeColor="text1"/>
              </w:rPr>
              <w:t xml:space="preserve">ax 20 anni </w:t>
            </w:r>
          </w:p>
        </w:tc>
        <w:tc>
          <w:tcPr>
            <w:tcW w:w="3396" w:type="dxa"/>
          </w:tcPr>
          <w:p w:rsidR="0038420B" w:rsidRPr="004E1A85" w:rsidRDefault="00586A52" w:rsidP="00141D61">
            <w:pPr>
              <w:spacing w:before="60" w:after="60"/>
              <w:jc w:val="center"/>
            </w:pPr>
            <w:r w:rsidRPr="004E1A85">
              <w:t xml:space="preserve">8 </w:t>
            </w:r>
            <w:r w:rsidR="00443BD3" w:rsidRPr="004E1A85">
              <w:t>minuti</w:t>
            </w:r>
          </w:p>
        </w:tc>
        <w:tc>
          <w:tcPr>
            <w:tcW w:w="3396" w:type="dxa"/>
          </w:tcPr>
          <w:p w:rsidR="0038420B" w:rsidRPr="004E1A85" w:rsidRDefault="0038420B" w:rsidP="00141D61">
            <w:pPr>
              <w:spacing w:before="60" w:after="60"/>
              <w:jc w:val="center"/>
            </w:pPr>
            <w:r w:rsidRPr="004E1A85">
              <w:t xml:space="preserve">€ </w:t>
            </w:r>
            <w:r w:rsidR="00586A52" w:rsidRPr="004E1A85">
              <w:t>3</w:t>
            </w:r>
            <w:r w:rsidRPr="004E1A85">
              <w:t>0,00</w:t>
            </w:r>
          </w:p>
        </w:tc>
      </w:tr>
      <w:tr w:rsidR="0038420B" w:rsidRPr="004E1A85" w:rsidTr="00141D61">
        <w:trPr>
          <w:jc w:val="center"/>
        </w:trPr>
        <w:tc>
          <w:tcPr>
            <w:tcW w:w="3396" w:type="dxa"/>
          </w:tcPr>
          <w:p w:rsidR="0038420B" w:rsidRPr="00141D61" w:rsidRDefault="00367FF8" w:rsidP="00EB7B5D">
            <w:pPr>
              <w:pStyle w:val="Paragrafoelenco"/>
              <w:numPr>
                <w:ilvl w:val="0"/>
                <w:numId w:val="9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38420B" w:rsidRPr="00141D61">
              <w:rPr>
                <w:rFonts w:ascii="Times New Roman" w:hAnsi="Times New Roman" w:cs="Times New Roman"/>
                <w:color w:val="000000" w:themeColor="text1"/>
              </w:rPr>
              <w:t xml:space="preserve">ax </w:t>
            </w:r>
            <w:r w:rsidR="00586A52" w:rsidRPr="00141D61">
              <w:rPr>
                <w:rFonts w:ascii="Times New Roman" w:hAnsi="Times New Roman" w:cs="Times New Roman"/>
                <w:color w:val="000000" w:themeColor="text1"/>
              </w:rPr>
              <w:t>25</w:t>
            </w:r>
            <w:r w:rsidR="0038420B" w:rsidRPr="00141D61">
              <w:rPr>
                <w:rFonts w:ascii="Times New Roman" w:hAnsi="Times New Roman" w:cs="Times New Roman"/>
                <w:color w:val="000000" w:themeColor="text1"/>
              </w:rPr>
              <w:t xml:space="preserve"> anni </w:t>
            </w:r>
          </w:p>
        </w:tc>
        <w:tc>
          <w:tcPr>
            <w:tcW w:w="3396" w:type="dxa"/>
          </w:tcPr>
          <w:p w:rsidR="0038420B" w:rsidRPr="004E1A85" w:rsidRDefault="00586A52" w:rsidP="00141D61">
            <w:pPr>
              <w:spacing w:before="60" w:after="60"/>
              <w:jc w:val="center"/>
            </w:pPr>
            <w:r w:rsidRPr="004E1A85">
              <w:t>10</w:t>
            </w:r>
            <w:r w:rsidR="0038420B" w:rsidRPr="004E1A85">
              <w:t xml:space="preserve"> minuti</w:t>
            </w:r>
          </w:p>
        </w:tc>
        <w:tc>
          <w:tcPr>
            <w:tcW w:w="3396" w:type="dxa"/>
          </w:tcPr>
          <w:p w:rsidR="0038420B" w:rsidRPr="004E1A85" w:rsidRDefault="00586A52" w:rsidP="00141D61">
            <w:pPr>
              <w:spacing w:before="60" w:after="60"/>
              <w:jc w:val="center"/>
            </w:pPr>
            <w:r w:rsidRPr="004E1A85">
              <w:t>€ 3</w:t>
            </w:r>
            <w:r w:rsidR="0038420B" w:rsidRPr="004E1A85">
              <w:t>5,0</w:t>
            </w:r>
            <w:r w:rsidR="0076786D" w:rsidRPr="004E1A85">
              <w:t>0</w:t>
            </w:r>
          </w:p>
        </w:tc>
      </w:tr>
      <w:tr w:rsidR="0038420B" w:rsidRPr="004E1A85" w:rsidTr="00141D61">
        <w:trPr>
          <w:jc w:val="center"/>
        </w:trPr>
        <w:tc>
          <w:tcPr>
            <w:tcW w:w="3396" w:type="dxa"/>
          </w:tcPr>
          <w:p w:rsidR="0038420B" w:rsidRPr="00141D61" w:rsidRDefault="00367FF8" w:rsidP="00EB7B5D">
            <w:pPr>
              <w:pStyle w:val="Paragrafoelenco"/>
              <w:numPr>
                <w:ilvl w:val="0"/>
                <w:numId w:val="9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="004D173B"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586A52" w:rsidRPr="00141D61">
              <w:rPr>
                <w:rFonts w:ascii="Times New Roman" w:hAnsi="Times New Roman" w:cs="Times New Roman"/>
                <w:color w:val="000000" w:themeColor="text1"/>
              </w:rPr>
              <w:t xml:space="preserve">nza limiti di età </w:t>
            </w:r>
          </w:p>
        </w:tc>
        <w:tc>
          <w:tcPr>
            <w:tcW w:w="3396" w:type="dxa"/>
          </w:tcPr>
          <w:p w:rsidR="0038420B" w:rsidRPr="004E1A85" w:rsidRDefault="00586A52" w:rsidP="00141D61">
            <w:pPr>
              <w:spacing w:before="60" w:after="60"/>
              <w:jc w:val="center"/>
            </w:pPr>
            <w:r w:rsidRPr="004E1A85">
              <w:t>1</w:t>
            </w:r>
            <w:r w:rsidR="0038420B" w:rsidRPr="004E1A85">
              <w:t xml:space="preserve">5 </w:t>
            </w:r>
            <w:r w:rsidR="00257435" w:rsidRPr="004E1A85">
              <w:t>minuti</w:t>
            </w:r>
          </w:p>
        </w:tc>
        <w:tc>
          <w:tcPr>
            <w:tcW w:w="3396" w:type="dxa"/>
          </w:tcPr>
          <w:p w:rsidR="0038420B" w:rsidRPr="004E1A85" w:rsidRDefault="00586A52" w:rsidP="00141D61">
            <w:pPr>
              <w:spacing w:before="60" w:after="60"/>
              <w:jc w:val="center"/>
            </w:pPr>
            <w:r w:rsidRPr="004E1A85">
              <w:t>€ 4</w:t>
            </w:r>
            <w:r w:rsidR="0038420B" w:rsidRPr="004E1A85">
              <w:t>0,00</w:t>
            </w:r>
          </w:p>
        </w:tc>
      </w:tr>
    </w:tbl>
    <w:p w:rsidR="007C61B0" w:rsidRPr="004E1A85" w:rsidRDefault="007C61B0" w:rsidP="00764775">
      <w:pPr>
        <w:spacing w:after="120"/>
        <w:rPr>
          <w:b/>
          <w:sz w:val="10"/>
          <w:szCs w:val="10"/>
        </w:rPr>
      </w:pPr>
    </w:p>
    <w:p w:rsidR="00205792" w:rsidRPr="004E1A85" w:rsidRDefault="005926AA" w:rsidP="004D7401">
      <w:pPr>
        <w:spacing w:before="120" w:after="120"/>
      </w:pPr>
      <w:r w:rsidRPr="004E1A85">
        <w:rPr>
          <w:b/>
          <w:i/>
          <w:iCs/>
        </w:rPr>
        <w:t>S</w:t>
      </w:r>
      <w:r w:rsidR="00692F23" w:rsidRPr="004E1A85">
        <w:rPr>
          <w:b/>
          <w:i/>
          <w:iCs/>
        </w:rPr>
        <w:t xml:space="preserve">EZIONE </w:t>
      </w:r>
      <w:r w:rsidRPr="004E1A85">
        <w:rPr>
          <w:b/>
          <w:i/>
          <w:iCs/>
        </w:rPr>
        <w:t>V</w:t>
      </w:r>
      <w:r w:rsidR="0004162E" w:rsidRPr="004E1A85">
        <w:rPr>
          <w:b/>
          <w:i/>
          <w:iCs/>
        </w:rPr>
        <w:t>I</w:t>
      </w:r>
      <w:r w:rsidR="00692F23" w:rsidRPr="004E1A85">
        <w:rPr>
          <w:b/>
          <w:i/>
          <w:iCs/>
        </w:rPr>
        <w:t>.</w:t>
      </w:r>
      <w:r w:rsidR="00694BCE" w:rsidRPr="004E1A85">
        <w:rPr>
          <w:b/>
          <w:i/>
          <w:iCs/>
        </w:rPr>
        <w:t xml:space="preserve"> </w:t>
      </w:r>
      <w:r w:rsidR="001D2D78" w:rsidRPr="004E1A85">
        <w:rPr>
          <w:b/>
          <w:bCs/>
          <w:i/>
          <w:iCs/>
        </w:rPr>
        <w:t>CANTO MODERNO</w:t>
      </w:r>
      <w:r w:rsidR="00694BCE" w:rsidRPr="004E1A85">
        <w:rPr>
          <w:b/>
          <w:bCs/>
        </w:rPr>
        <w:t xml:space="preserve"> </w:t>
      </w:r>
      <w:r w:rsidR="00694BCE" w:rsidRPr="004E1A85">
        <w:t>(</w:t>
      </w:r>
      <w:r w:rsidR="001D2D78" w:rsidRPr="004E1A85">
        <w:t>interpreti e cantautori</w:t>
      </w:r>
      <w:r w:rsidR="004D7401">
        <w:t xml:space="preserve">): </w:t>
      </w:r>
      <w:r w:rsidR="004D7401" w:rsidRPr="004E1A85">
        <w:t>PROGRAMMA A LIBERA SCELTA accompagnati da strumentisti di propria fiducia o con basi musicali</w:t>
      </w:r>
    </w:p>
    <w:tbl>
      <w:tblPr>
        <w:tblStyle w:val="Grigliatabella"/>
        <w:tblW w:w="10188" w:type="dxa"/>
        <w:jc w:val="center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2963D5" w:rsidRPr="004E1A85" w:rsidTr="00141D61">
        <w:trPr>
          <w:jc w:val="center"/>
        </w:trPr>
        <w:tc>
          <w:tcPr>
            <w:tcW w:w="3396" w:type="dxa"/>
          </w:tcPr>
          <w:p w:rsidR="002963D5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CATEGORI</w:t>
            </w:r>
            <w:r>
              <w:rPr>
                <w:b/>
              </w:rPr>
              <w:t>E</w:t>
            </w:r>
          </w:p>
        </w:tc>
        <w:tc>
          <w:tcPr>
            <w:tcW w:w="3396" w:type="dxa"/>
          </w:tcPr>
          <w:p w:rsidR="002963D5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2963D5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2963D5" w:rsidRPr="004E1A85" w:rsidTr="00141D61">
        <w:trPr>
          <w:jc w:val="center"/>
        </w:trPr>
        <w:tc>
          <w:tcPr>
            <w:tcW w:w="3396" w:type="dxa"/>
          </w:tcPr>
          <w:p w:rsidR="002963D5" w:rsidRPr="00141D61" w:rsidRDefault="00367FF8" w:rsidP="00EB7B5D">
            <w:pPr>
              <w:pStyle w:val="Paragrafoelenco"/>
              <w:numPr>
                <w:ilvl w:val="0"/>
                <w:numId w:val="10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2963D5" w:rsidRPr="00141D61">
              <w:rPr>
                <w:rFonts w:ascii="Times New Roman" w:hAnsi="Times New Roman" w:cs="Times New Roman"/>
                <w:color w:val="000000" w:themeColor="text1"/>
              </w:rPr>
              <w:t>ax 1</w:t>
            </w:r>
            <w:r w:rsidR="00586A52" w:rsidRPr="00141D61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2963D5" w:rsidRPr="00141D61">
              <w:rPr>
                <w:rFonts w:ascii="Times New Roman" w:hAnsi="Times New Roman" w:cs="Times New Roman"/>
                <w:color w:val="000000" w:themeColor="text1"/>
              </w:rPr>
              <w:t xml:space="preserve"> anni  </w:t>
            </w:r>
          </w:p>
        </w:tc>
        <w:tc>
          <w:tcPr>
            <w:tcW w:w="3396" w:type="dxa"/>
          </w:tcPr>
          <w:p w:rsidR="002963D5" w:rsidRPr="004E1A85" w:rsidRDefault="002963D5" w:rsidP="00141D61">
            <w:pPr>
              <w:spacing w:before="60" w:after="60"/>
              <w:jc w:val="center"/>
            </w:pPr>
            <w:r w:rsidRPr="004E1A85">
              <w:t>5 minuti</w:t>
            </w:r>
          </w:p>
        </w:tc>
        <w:tc>
          <w:tcPr>
            <w:tcW w:w="3396" w:type="dxa"/>
          </w:tcPr>
          <w:p w:rsidR="002963D5" w:rsidRPr="004E1A85" w:rsidRDefault="00586A52" w:rsidP="00141D61">
            <w:pPr>
              <w:spacing w:before="60" w:after="60"/>
              <w:jc w:val="center"/>
            </w:pPr>
            <w:r w:rsidRPr="004E1A85">
              <w:t>€ 15</w:t>
            </w:r>
            <w:r w:rsidR="002963D5" w:rsidRPr="004E1A85">
              <w:t>,00</w:t>
            </w:r>
          </w:p>
        </w:tc>
      </w:tr>
      <w:tr w:rsidR="002963D5" w:rsidRPr="004E1A85" w:rsidTr="00141D61">
        <w:trPr>
          <w:jc w:val="center"/>
        </w:trPr>
        <w:tc>
          <w:tcPr>
            <w:tcW w:w="3396" w:type="dxa"/>
          </w:tcPr>
          <w:p w:rsidR="002963D5" w:rsidRPr="00141D61" w:rsidRDefault="00367FF8" w:rsidP="00EB7B5D">
            <w:pPr>
              <w:pStyle w:val="Paragrafoelenco"/>
              <w:numPr>
                <w:ilvl w:val="0"/>
                <w:numId w:val="10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2963D5" w:rsidRPr="00141D61">
              <w:rPr>
                <w:rFonts w:ascii="Times New Roman" w:hAnsi="Times New Roman" w:cs="Times New Roman"/>
                <w:color w:val="000000" w:themeColor="text1"/>
              </w:rPr>
              <w:t xml:space="preserve">ax 16 anni </w:t>
            </w:r>
          </w:p>
        </w:tc>
        <w:tc>
          <w:tcPr>
            <w:tcW w:w="3396" w:type="dxa"/>
          </w:tcPr>
          <w:p w:rsidR="002963D5" w:rsidRPr="004E1A85" w:rsidRDefault="00586A52" w:rsidP="00141D61">
            <w:pPr>
              <w:spacing w:before="60" w:after="60"/>
              <w:jc w:val="center"/>
            </w:pPr>
            <w:r w:rsidRPr="004E1A85">
              <w:t>8</w:t>
            </w:r>
            <w:r w:rsidR="002963D5" w:rsidRPr="004E1A85">
              <w:t xml:space="preserve"> minuti</w:t>
            </w:r>
          </w:p>
        </w:tc>
        <w:tc>
          <w:tcPr>
            <w:tcW w:w="3396" w:type="dxa"/>
          </w:tcPr>
          <w:p w:rsidR="002963D5" w:rsidRPr="004E1A85" w:rsidRDefault="00586A52" w:rsidP="00141D61">
            <w:pPr>
              <w:spacing w:before="60" w:after="60"/>
              <w:jc w:val="center"/>
            </w:pPr>
            <w:r w:rsidRPr="004E1A85">
              <w:t>€ 20</w:t>
            </w:r>
            <w:r w:rsidR="002963D5" w:rsidRPr="004E1A85">
              <w:t>,00</w:t>
            </w:r>
          </w:p>
        </w:tc>
      </w:tr>
      <w:tr w:rsidR="002963D5" w:rsidRPr="004E1A85" w:rsidTr="00141D61">
        <w:trPr>
          <w:jc w:val="center"/>
        </w:trPr>
        <w:tc>
          <w:tcPr>
            <w:tcW w:w="3396" w:type="dxa"/>
          </w:tcPr>
          <w:p w:rsidR="002963D5" w:rsidRPr="00141D61" w:rsidRDefault="00367FF8" w:rsidP="00EB7B5D">
            <w:pPr>
              <w:pStyle w:val="Paragrafoelenco"/>
              <w:numPr>
                <w:ilvl w:val="0"/>
                <w:numId w:val="10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2963D5" w:rsidRPr="00141D61">
              <w:rPr>
                <w:rFonts w:ascii="Times New Roman" w:hAnsi="Times New Roman" w:cs="Times New Roman"/>
                <w:color w:val="000000" w:themeColor="text1"/>
              </w:rPr>
              <w:t xml:space="preserve">ax 20 anni </w:t>
            </w:r>
          </w:p>
        </w:tc>
        <w:tc>
          <w:tcPr>
            <w:tcW w:w="3396" w:type="dxa"/>
          </w:tcPr>
          <w:p w:rsidR="002963D5" w:rsidRPr="004E1A85" w:rsidRDefault="00586A52" w:rsidP="00141D61">
            <w:pPr>
              <w:spacing w:before="60" w:after="60"/>
              <w:jc w:val="center"/>
            </w:pPr>
            <w:r w:rsidRPr="004E1A85">
              <w:t>10</w:t>
            </w:r>
            <w:r w:rsidR="002963D5" w:rsidRPr="004E1A85">
              <w:t xml:space="preserve"> minuti</w:t>
            </w:r>
          </w:p>
        </w:tc>
        <w:tc>
          <w:tcPr>
            <w:tcW w:w="3396" w:type="dxa"/>
          </w:tcPr>
          <w:p w:rsidR="002963D5" w:rsidRPr="004E1A85" w:rsidRDefault="00586A52" w:rsidP="00141D61">
            <w:pPr>
              <w:spacing w:before="60" w:after="60"/>
              <w:jc w:val="center"/>
            </w:pPr>
            <w:r w:rsidRPr="004E1A85">
              <w:t>€ 25</w:t>
            </w:r>
            <w:r w:rsidR="002963D5" w:rsidRPr="004E1A85">
              <w:t>,00</w:t>
            </w:r>
          </w:p>
        </w:tc>
      </w:tr>
      <w:tr w:rsidR="002963D5" w:rsidRPr="004E1A85" w:rsidTr="00141D61">
        <w:trPr>
          <w:jc w:val="center"/>
        </w:trPr>
        <w:tc>
          <w:tcPr>
            <w:tcW w:w="3396" w:type="dxa"/>
          </w:tcPr>
          <w:p w:rsidR="002963D5" w:rsidRPr="00141D61" w:rsidRDefault="00367FF8" w:rsidP="00EB7B5D">
            <w:pPr>
              <w:pStyle w:val="Paragrafoelenco"/>
              <w:numPr>
                <w:ilvl w:val="0"/>
                <w:numId w:val="10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="002963D5" w:rsidRPr="00141D61">
              <w:rPr>
                <w:rFonts w:ascii="Times New Roman" w:hAnsi="Times New Roman" w:cs="Times New Roman"/>
                <w:color w:val="000000" w:themeColor="text1"/>
              </w:rPr>
              <w:t xml:space="preserve">enza limiti di età </w:t>
            </w:r>
          </w:p>
        </w:tc>
        <w:tc>
          <w:tcPr>
            <w:tcW w:w="3396" w:type="dxa"/>
          </w:tcPr>
          <w:p w:rsidR="002963D5" w:rsidRPr="004E1A85" w:rsidRDefault="00586A52" w:rsidP="00141D61">
            <w:pPr>
              <w:spacing w:before="60" w:after="60"/>
              <w:jc w:val="center"/>
            </w:pPr>
            <w:r w:rsidRPr="004E1A85">
              <w:t>12</w:t>
            </w:r>
            <w:r w:rsidR="002963D5" w:rsidRPr="004E1A85">
              <w:t xml:space="preserve"> minuti</w:t>
            </w:r>
          </w:p>
        </w:tc>
        <w:tc>
          <w:tcPr>
            <w:tcW w:w="3396" w:type="dxa"/>
          </w:tcPr>
          <w:p w:rsidR="002963D5" w:rsidRPr="004E1A85" w:rsidRDefault="00586A52" w:rsidP="00141D61">
            <w:pPr>
              <w:spacing w:before="60" w:after="60"/>
              <w:jc w:val="center"/>
            </w:pPr>
            <w:r w:rsidRPr="004E1A85">
              <w:t>€ 30</w:t>
            </w:r>
            <w:r w:rsidR="002963D5" w:rsidRPr="004E1A85">
              <w:t>,00</w:t>
            </w:r>
          </w:p>
        </w:tc>
      </w:tr>
    </w:tbl>
    <w:p w:rsidR="00CA0EA4" w:rsidRPr="004E1A85" w:rsidRDefault="00CA0EA4" w:rsidP="004E1A85"/>
    <w:tbl>
      <w:tblPr>
        <w:tblStyle w:val="Grigliatabella"/>
        <w:tblpPr w:leftFromText="141" w:rightFromText="141" w:vertAnchor="text" w:tblpXSpec="center" w:tblpY="479"/>
        <w:tblW w:w="10188" w:type="dxa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694BCE" w:rsidRPr="004E1A85" w:rsidTr="00141D61">
        <w:tc>
          <w:tcPr>
            <w:tcW w:w="3396" w:type="dxa"/>
          </w:tcPr>
          <w:p w:rsidR="00694BCE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  <w:bCs/>
              </w:rPr>
              <w:t>SOLISTI</w:t>
            </w:r>
          </w:p>
        </w:tc>
        <w:tc>
          <w:tcPr>
            <w:tcW w:w="3396" w:type="dxa"/>
          </w:tcPr>
          <w:p w:rsidR="00694BCE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694BCE" w:rsidRPr="004E1A85" w:rsidRDefault="00141D61" w:rsidP="00141D61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694BCE" w:rsidRPr="004E1A85" w:rsidTr="00141D61">
        <w:tc>
          <w:tcPr>
            <w:tcW w:w="3396" w:type="dxa"/>
          </w:tcPr>
          <w:p w:rsidR="00694BCE" w:rsidRPr="00141D61" w:rsidRDefault="00367FF8" w:rsidP="00EB7B5D">
            <w:pPr>
              <w:pStyle w:val="Paragrafoelenco"/>
              <w:numPr>
                <w:ilvl w:val="0"/>
                <w:numId w:val="11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694BCE" w:rsidRPr="00141D61">
              <w:rPr>
                <w:rFonts w:ascii="Times New Roman" w:hAnsi="Times New Roman" w:cs="Times New Roman"/>
                <w:color w:val="000000" w:themeColor="text1"/>
              </w:rPr>
              <w:t xml:space="preserve">ax 13 anni  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5 min</w:t>
            </w:r>
            <w:r w:rsidR="00141D61">
              <w:t>uti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€ 25,00</w:t>
            </w:r>
          </w:p>
        </w:tc>
      </w:tr>
      <w:tr w:rsidR="00694BCE" w:rsidRPr="004E1A85" w:rsidTr="00141D61">
        <w:tc>
          <w:tcPr>
            <w:tcW w:w="3396" w:type="dxa"/>
          </w:tcPr>
          <w:p w:rsidR="00694BCE" w:rsidRPr="00141D61" w:rsidRDefault="00367FF8" w:rsidP="00EB7B5D">
            <w:pPr>
              <w:pStyle w:val="Paragrafoelenco"/>
              <w:numPr>
                <w:ilvl w:val="0"/>
                <w:numId w:val="11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694BCE" w:rsidRPr="00141D61">
              <w:rPr>
                <w:rFonts w:ascii="Times New Roman" w:hAnsi="Times New Roman" w:cs="Times New Roman"/>
                <w:color w:val="000000" w:themeColor="text1"/>
              </w:rPr>
              <w:t xml:space="preserve">ax 16 anni 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8 min</w:t>
            </w:r>
            <w:r w:rsidR="00141D61">
              <w:t>uti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€ 30,00</w:t>
            </w:r>
          </w:p>
        </w:tc>
      </w:tr>
      <w:tr w:rsidR="00694BCE" w:rsidRPr="004E1A85" w:rsidTr="00141D61">
        <w:tc>
          <w:tcPr>
            <w:tcW w:w="3396" w:type="dxa"/>
          </w:tcPr>
          <w:p w:rsidR="00694BCE" w:rsidRPr="00141D61" w:rsidRDefault="00367FF8" w:rsidP="00EB7B5D">
            <w:pPr>
              <w:pStyle w:val="Paragrafoelenco"/>
              <w:numPr>
                <w:ilvl w:val="0"/>
                <w:numId w:val="11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694BCE" w:rsidRPr="00141D61">
              <w:rPr>
                <w:rFonts w:ascii="Times New Roman" w:hAnsi="Times New Roman" w:cs="Times New Roman"/>
                <w:color w:val="000000" w:themeColor="text1"/>
              </w:rPr>
              <w:t xml:space="preserve">ax 19 anni 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10 min</w:t>
            </w:r>
            <w:r w:rsidR="00141D61">
              <w:t>uti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€ 30,00</w:t>
            </w:r>
          </w:p>
        </w:tc>
      </w:tr>
      <w:tr w:rsidR="00694BCE" w:rsidRPr="004E1A85" w:rsidTr="00141D61">
        <w:tc>
          <w:tcPr>
            <w:tcW w:w="3396" w:type="dxa"/>
          </w:tcPr>
          <w:p w:rsidR="00694BCE" w:rsidRPr="00141D61" w:rsidRDefault="00367FF8" w:rsidP="00EB7B5D">
            <w:pPr>
              <w:pStyle w:val="Paragrafoelenco"/>
              <w:numPr>
                <w:ilvl w:val="0"/>
                <w:numId w:val="11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="00694BCE" w:rsidRPr="00141D61">
              <w:rPr>
                <w:rFonts w:ascii="Times New Roman" w:hAnsi="Times New Roman" w:cs="Times New Roman"/>
                <w:color w:val="000000" w:themeColor="text1"/>
              </w:rPr>
              <w:t xml:space="preserve">ax 22 anni 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12 min</w:t>
            </w:r>
            <w:r w:rsidR="00141D61">
              <w:t>uti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€ 40,00</w:t>
            </w:r>
          </w:p>
        </w:tc>
      </w:tr>
      <w:tr w:rsidR="00694BCE" w:rsidRPr="004E1A85" w:rsidTr="00141D61">
        <w:tc>
          <w:tcPr>
            <w:tcW w:w="3396" w:type="dxa"/>
          </w:tcPr>
          <w:p w:rsidR="00694BCE" w:rsidRPr="00141D61" w:rsidRDefault="00367FF8" w:rsidP="00EB7B5D">
            <w:pPr>
              <w:pStyle w:val="Paragrafoelenco"/>
              <w:numPr>
                <w:ilvl w:val="0"/>
                <w:numId w:val="11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="00694BCE" w:rsidRPr="00141D61">
              <w:rPr>
                <w:rFonts w:ascii="Times New Roman" w:hAnsi="Times New Roman" w:cs="Times New Roman"/>
                <w:color w:val="000000" w:themeColor="text1"/>
              </w:rPr>
              <w:t>enza limiti</w:t>
            </w:r>
            <w:r w:rsidR="004D173B">
              <w:rPr>
                <w:rFonts w:ascii="Times New Roman" w:hAnsi="Times New Roman" w:cs="Times New Roman"/>
                <w:color w:val="000000" w:themeColor="text1"/>
              </w:rPr>
              <w:t xml:space="preserve"> di età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15 min</w:t>
            </w:r>
            <w:r w:rsidR="00141D61">
              <w:t>uti</w:t>
            </w:r>
          </w:p>
        </w:tc>
        <w:tc>
          <w:tcPr>
            <w:tcW w:w="3396" w:type="dxa"/>
          </w:tcPr>
          <w:p w:rsidR="00694BCE" w:rsidRPr="004E1A85" w:rsidRDefault="00694BCE" w:rsidP="00141D61">
            <w:pPr>
              <w:spacing w:before="60" w:after="60"/>
              <w:jc w:val="center"/>
            </w:pPr>
            <w:r w:rsidRPr="004E1A85">
              <w:t>€ 40,00</w:t>
            </w:r>
          </w:p>
        </w:tc>
      </w:tr>
    </w:tbl>
    <w:p w:rsidR="00764775" w:rsidRDefault="00273409" w:rsidP="00141D61">
      <w:pPr>
        <w:spacing w:after="120"/>
      </w:pPr>
      <w:r w:rsidRPr="004E1A85">
        <w:rPr>
          <w:b/>
          <w:i/>
          <w:iCs/>
        </w:rPr>
        <w:t>S</w:t>
      </w:r>
      <w:r w:rsidR="00692F23" w:rsidRPr="004E1A85">
        <w:rPr>
          <w:b/>
          <w:i/>
          <w:iCs/>
        </w:rPr>
        <w:t xml:space="preserve">EZIONE </w:t>
      </w:r>
      <w:r w:rsidR="00A35488" w:rsidRPr="004E1A85">
        <w:rPr>
          <w:b/>
          <w:i/>
          <w:iCs/>
        </w:rPr>
        <w:t>V</w:t>
      </w:r>
      <w:r w:rsidR="0004162E" w:rsidRPr="004E1A85">
        <w:rPr>
          <w:b/>
          <w:i/>
          <w:iCs/>
        </w:rPr>
        <w:t>II</w:t>
      </w:r>
      <w:r w:rsidR="00692F23" w:rsidRPr="004E1A85">
        <w:rPr>
          <w:b/>
          <w:i/>
          <w:iCs/>
        </w:rPr>
        <w:t>.</w:t>
      </w:r>
      <w:r w:rsidR="00F0518C" w:rsidRPr="004E1A85">
        <w:rPr>
          <w:i/>
          <w:iCs/>
        </w:rPr>
        <w:t xml:space="preserve"> </w:t>
      </w:r>
      <w:r w:rsidR="001D2D78" w:rsidRPr="004E1A85">
        <w:rPr>
          <w:b/>
          <w:i/>
          <w:iCs/>
        </w:rPr>
        <w:t>SCUOLE DI MUSICA</w:t>
      </w:r>
      <w:r w:rsidR="001D2D78" w:rsidRPr="004E1A85">
        <w:t xml:space="preserve"> </w:t>
      </w:r>
      <w:r w:rsidR="00F36D38" w:rsidRPr="004E1A85">
        <w:t>(</w:t>
      </w:r>
      <w:r w:rsidR="00DD5633" w:rsidRPr="004E1A85">
        <w:t>Scuole civiche, Private, Associazioni)</w:t>
      </w:r>
    </w:p>
    <w:p w:rsidR="00141D61" w:rsidRPr="004E1A85" w:rsidRDefault="00141D61" w:rsidP="00141D61"/>
    <w:tbl>
      <w:tblPr>
        <w:tblStyle w:val="Grigliatabella"/>
        <w:tblW w:w="10188" w:type="dxa"/>
        <w:jc w:val="center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D736CF" w:rsidRPr="004E1A85" w:rsidTr="00141D61">
        <w:trPr>
          <w:jc w:val="center"/>
        </w:trPr>
        <w:tc>
          <w:tcPr>
            <w:tcW w:w="3396" w:type="dxa"/>
          </w:tcPr>
          <w:p w:rsidR="00D736CF" w:rsidRPr="004E1A85" w:rsidRDefault="00ED1137" w:rsidP="00EC21E9">
            <w:pPr>
              <w:spacing w:before="60" w:after="60"/>
              <w:jc w:val="center"/>
              <w:rPr>
                <w:b/>
              </w:rPr>
            </w:pPr>
            <w:r w:rsidRPr="004D7401">
              <w:rPr>
                <w:b/>
                <w:bCs/>
              </w:rPr>
              <w:t>FORMAZIONI</w:t>
            </w:r>
            <w:r w:rsidR="00937EDC" w:rsidRPr="004D7401">
              <w:rPr>
                <w:b/>
              </w:rPr>
              <w:t xml:space="preserve"> DA CAMERA</w:t>
            </w:r>
            <w:r w:rsidR="00937EDC" w:rsidRPr="004E1A85">
              <w:rPr>
                <w:b/>
                <w:sz w:val="22"/>
                <w:szCs w:val="22"/>
              </w:rPr>
              <w:t xml:space="preserve"> </w:t>
            </w:r>
            <w:r w:rsidR="00937EDC" w:rsidRPr="004E1A85">
              <w:rPr>
                <w:b/>
                <w:i/>
                <w:sz w:val="22"/>
                <w:szCs w:val="22"/>
              </w:rPr>
              <w:t>dal duo all’ottetto</w:t>
            </w:r>
          </w:p>
        </w:tc>
        <w:tc>
          <w:tcPr>
            <w:tcW w:w="3396" w:type="dxa"/>
          </w:tcPr>
          <w:p w:rsidR="00D736CF" w:rsidRPr="004E1A85" w:rsidRDefault="00F0518C" w:rsidP="00EC21E9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D736CF" w:rsidRPr="004E1A85" w:rsidRDefault="00EC21E9" w:rsidP="00EC21E9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D736CF" w:rsidRPr="004E1A85" w:rsidTr="00141D61">
        <w:trPr>
          <w:jc w:val="center"/>
        </w:trPr>
        <w:tc>
          <w:tcPr>
            <w:tcW w:w="3396" w:type="dxa"/>
          </w:tcPr>
          <w:p w:rsidR="00D736CF" w:rsidRPr="00EC21E9" w:rsidRDefault="00367FF8" w:rsidP="00EB7B5D">
            <w:pPr>
              <w:pStyle w:val="Paragrafoelenco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937EDC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937EDC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937EDC" w:rsidRPr="00EC21E9">
              <w:rPr>
                <w:rFonts w:ascii="Times New Roman" w:hAnsi="Times New Roman" w:cs="Times New Roman"/>
                <w:color w:val="000000" w:themeColor="text1"/>
              </w:rPr>
              <w:t xml:space="preserve"> 13 </w:t>
            </w:r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>anni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8 minuti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€ 15,00 a persona</w:t>
            </w:r>
          </w:p>
        </w:tc>
      </w:tr>
      <w:tr w:rsidR="00D736CF" w:rsidRPr="004E1A85" w:rsidTr="00141D61">
        <w:trPr>
          <w:jc w:val="center"/>
        </w:trPr>
        <w:tc>
          <w:tcPr>
            <w:tcW w:w="3396" w:type="dxa"/>
          </w:tcPr>
          <w:p w:rsidR="00D736CF" w:rsidRPr="00EC21E9" w:rsidRDefault="00367FF8" w:rsidP="00EB7B5D">
            <w:pPr>
              <w:pStyle w:val="Paragrafoelenco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 16 anni 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10 minuti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€ 15,00 a persona</w:t>
            </w:r>
          </w:p>
        </w:tc>
      </w:tr>
      <w:tr w:rsidR="00D736CF" w:rsidRPr="004E1A85" w:rsidTr="00141D61">
        <w:trPr>
          <w:jc w:val="center"/>
        </w:trPr>
        <w:tc>
          <w:tcPr>
            <w:tcW w:w="3396" w:type="dxa"/>
          </w:tcPr>
          <w:p w:rsidR="00D736CF" w:rsidRPr="00EC21E9" w:rsidRDefault="00367FF8" w:rsidP="00EB7B5D">
            <w:pPr>
              <w:pStyle w:val="Paragrafoelenco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 19 anni 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12 minuti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€ 15,00 a persona</w:t>
            </w:r>
          </w:p>
        </w:tc>
      </w:tr>
      <w:tr w:rsidR="00D736CF" w:rsidRPr="004E1A85" w:rsidTr="00141D61">
        <w:trPr>
          <w:jc w:val="center"/>
        </w:trPr>
        <w:tc>
          <w:tcPr>
            <w:tcW w:w="3396" w:type="dxa"/>
          </w:tcPr>
          <w:p w:rsidR="00D736CF" w:rsidRPr="00EC21E9" w:rsidRDefault="00367FF8" w:rsidP="00EB7B5D">
            <w:pPr>
              <w:pStyle w:val="Paragrafoelenco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 23 anni 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15 minuti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€ 20,00 a persona</w:t>
            </w:r>
          </w:p>
        </w:tc>
      </w:tr>
      <w:tr w:rsidR="00D736CF" w:rsidRPr="004E1A85" w:rsidTr="00141D61">
        <w:trPr>
          <w:jc w:val="center"/>
        </w:trPr>
        <w:tc>
          <w:tcPr>
            <w:tcW w:w="3396" w:type="dxa"/>
          </w:tcPr>
          <w:p w:rsidR="00694BCE" w:rsidRPr="00EC21E9" w:rsidRDefault="00367FF8" w:rsidP="00EB7B5D">
            <w:pPr>
              <w:pStyle w:val="Paragrafoelenco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Se</w:t>
            </w:r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>nza limiti di età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18 minuti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€ 20,00 a persona</w:t>
            </w:r>
          </w:p>
        </w:tc>
      </w:tr>
    </w:tbl>
    <w:p w:rsidR="00764775" w:rsidRPr="004E1A85" w:rsidRDefault="00764775" w:rsidP="00141D61">
      <w:pPr>
        <w:tabs>
          <w:tab w:val="left" w:pos="5103"/>
        </w:tabs>
      </w:pPr>
    </w:p>
    <w:tbl>
      <w:tblPr>
        <w:tblStyle w:val="Grigliatabella"/>
        <w:tblW w:w="10188" w:type="dxa"/>
        <w:jc w:val="center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764775" w:rsidRPr="004E1A85" w:rsidTr="00141D61">
        <w:trPr>
          <w:trHeight w:val="20"/>
          <w:jc w:val="center"/>
        </w:trPr>
        <w:tc>
          <w:tcPr>
            <w:tcW w:w="3396" w:type="dxa"/>
          </w:tcPr>
          <w:p w:rsidR="001D2D78" w:rsidRPr="004E1A85" w:rsidRDefault="00ED1137" w:rsidP="00EC21E9">
            <w:pPr>
              <w:spacing w:before="60" w:after="60"/>
              <w:jc w:val="center"/>
              <w:rPr>
                <w:b/>
              </w:rPr>
            </w:pPr>
            <w:r w:rsidRPr="004D7401">
              <w:rPr>
                <w:b/>
                <w:bCs/>
                <w:sz w:val="22"/>
                <w:szCs w:val="22"/>
              </w:rPr>
              <w:t>ENSEMBLE</w:t>
            </w:r>
            <w:r w:rsidR="00937EDC" w:rsidRPr="004D7401">
              <w:rPr>
                <w:b/>
                <w:sz w:val="22"/>
                <w:szCs w:val="22"/>
              </w:rPr>
              <w:t xml:space="preserve"> VOCALE E/O STRUMENTAL</w:t>
            </w:r>
            <w:r w:rsidR="00367FF8">
              <w:rPr>
                <w:b/>
                <w:sz w:val="22"/>
                <w:szCs w:val="22"/>
              </w:rPr>
              <w:t>E</w:t>
            </w:r>
            <w:r w:rsidR="00937EDC" w:rsidRPr="004D7401">
              <w:rPr>
                <w:b/>
              </w:rPr>
              <w:t xml:space="preserve"> </w:t>
            </w:r>
            <w:r w:rsidR="00304185" w:rsidRPr="004E1A85">
              <w:rPr>
                <w:b/>
                <w:i/>
                <w:sz w:val="22"/>
                <w:szCs w:val="22"/>
              </w:rPr>
              <w:t>minimo</w:t>
            </w:r>
            <w:r w:rsidR="00937EDC" w:rsidRPr="004E1A85">
              <w:rPr>
                <w:b/>
                <w:i/>
                <w:sz w:val="22"/>
                <w:szCs w:val="22"/>
              </w:rPr>
              <w:t xml:space="preserve"> nove elementi</w:t>
            </w:r>
          </w:p>
        </w:tc>
        <w:tc>
          <w:tcPr>
            <w:tcW w:w="3396" w:type="dxa"/>
          </w:tcPr>
          <w:p w:rsidR="001D2D78" w:rsidRPr="004E1A85" w:rsidRDefault="00F0518C" w:rsidP="00EC21E9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DURATA</w:t>
            </w:r>
          </w:p>
        </w:tc>
        <w:tc>
          <w:tcPr>
            <w:tcW w:w="3396" w:type="dxa"/>
          </w:tcPr>
          <w:p w:rsidR="001D2D78" w:rsidRPr="004E1A85" w:rsidRDefault="00EC21E9" w:rsidP="00EC21E9">
            <w:pPr>
              <w:spacing w:before="60" w:after="60"/>
              <w:jc w:val="center"/>
              <w:rPr>
                <w:b/>
              </w:rPr>
            </w:pPr>
            <w:r w:rsidRPr="004E1A85">
              <w:rPr>
                <w:b/>
              </w:rPr>
              <w:t>QUOTA D’ISCRIZIONE</w:t>
            </w:r>
          </w:p>
        </w:tc>
      </w:tr>
      <w:tr w:rsidR="00764775" w:rsidRPr="004E1A85" w:rsidTr="00141D61">
        <w:trPr>
          <w:trHeight w:val="20"/>
          <w:jc w:val="center"/>
        </w:trPr>
        <w:tc>
          <w:tcPr>
            <w:tcW w:w="3396" w:type="dxa"/>
          </w:tcPr>
          <w:p w:rsidR="001D2D78" w:rsidRPr="00EC21E9" w:rsidRDefault="00367FF8" w:rsidP="00EB7B5D">
            <w:pPr>
              <w:pStyle w:val="Paragrafoelenco"/>
              <w:numPr>
                <w:ilvl w:val="0"/>
                <w:numId w:val="1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1D2D78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1D2D78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1D2D78" w:rsidRPr="00EC21E9">
              <w:rPr>
                <w:rFonts w:ascii="Times New Roman" w:hAnsi="Times New Roman" w:cs="Times New Roman"/>
                <w:color w:val="000000" w:themeColor="text1"/>
              </w:rPr>
              <w:t xml:space="preserve"> 13 anni</w:t>
            </w:r>
          </w:p>
        </w:tc>
        <w:tc>
          <w:tcPr>
            <w:tcW w:w="3396" w:type="dxa"/>
          </w:tcPr>
          <w:p w:rsidR="001D2D78" w:rsidRPr="004E1A85" w:rsidRDefault="00D736CF" w:rsidP="00EC21E9">
            <w:pPr>
              <w:spacing w:before="60" w:after="60"/>
              <w:jc w:val="center"/>
            </w:pPr>
            <w:r w:rsidRPr="004E1A85">
              <w:t>8</w:t>
            </w:r>
            <w:r w:rsidR="001D2D78" w:rsidRPr="004E1A85">
              <w:t xml:space="preserve"> minuti</w:t>
            </w:r>
          </w:p>
        </w:tc>
        <w:tc>
          <w:tcPr>
            <w:tcW w:w="3396" w:type="dxa"/>
          </w:tcPr>
          <w:p w:rsidR="001D2D78" w:rsidRPr="004E1A85" w:rsidRDefault="001D2D78" w:rsidP="00EC21E9">
            <w:pPr>
              <w:spacing w:before="60" w:after="60"/>
              <w:jc w:val="center"/>
            </w:pPr>
            <w:r w:rsidRPr="004E1A85">
              <w:t>€ 15,00 a persona</w:t>
            </w:r>
          </w:p>
        </w:tc>
      </w:tr>
      <w:tr w:rsidR="00764775" w:rsidRPr="004E1A85" w:rsidTr="00141D61">
        <w:trPr>
          <w:trHeight w:val="20"/>
          <w:jc w:val="center"/>
        </w:trPr>
        <w:tc>
          <w:tcPr>
            <w:tcW w:w="3396" w:type="dxa"/>
          </w:tcPr>
          <w:p w:rsidR="00D736CF" w:rsidRPr="00EC21E9" w:rsidRDefault="00367FF8" w:rsidP="00EB7B5D">
            <w:pPr>
              <w:pStyle w:val="Paragrafoelenco"/>
              <w:numPr>
                <w:ilvl w:val="0"/>
                <w:numId w:val="1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 16 anni 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10 minuti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€ 15,00 a persona</w:t>
            </w:r>
          </w:p>
        </w:tc>
      </w:tr>
      <w:tr w:rsidR="00764775" w:rsidRPr="004E1A85" w:rsidTr="00141D61">
        <w:trPr>
          <w:trHeight w:val="20"/>
          <w:jc w:val="center"/>
        </w:trPr>
        <w:tc>
          <w:tcPr>
            <w:tcW w:w="3396" w:type="dxa"/>
          </w:tcPr>
          <w:p w:rsidR="00D736CF" w:rsidRPr="00EC21E9" w:rsidRDefault="00367FF8" w:rsidP="00EB7B5D">
            <w:pPr>
              <w:pStyle w:val="Paragrafoelenco"/>
              <w:numPr>
                <w:ilvl w:val="0"/>
                <w:numId w:val="1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D736CF" w:rsidRPr="00EC21E9">
              <w:rPr>
                <w:rFonts w:ascii="Times New Roman" w:hAnsi="Times New Roman" w:cs="Times New Roman"/>
                <w:color w:val="000000" w:themeColor="text1"/>
              </w:rPr>
              <w:t xml:space="preserve"> 19 anni 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12 minuti</w:t>
            </w:r>
          </w:p>
        </w:tc>
        <w:tc>
          <w:tcPr>
            <w:tcW w:w="3396" w:type="dxa"/>
          </w:tcPr>
          <w:p w:rsidR="00D736CF" w:rsidRPr="004E1A85" w:rsidRDefault="00D736CF" w:rsidP="00EC21E9">
            <w:pPr>
              <w:spacing w:before="60" w:after="60"/>
              <w:jc w:val="center"/>
            </w:pPr>
            <w:r w:rsidRPr="004E1A85">
              <w:t>€ 15,00 a persona</w:t>
            </w:r>
          </w:p>
        </w:tc>
      </w:tr>
      <w:tr w:rsidR="00764775" w:rsidRPr="004E1A85" w:rsidTr="00141D61">
        <w:trPr>
          <w:trHeight w:val="20"/>
          <w:jc w:val="center"/>
        </w:trPr>
        <w:tc>
          <w:tcPr>
            <w:tcW w:w="3396" w:type="dxa"/>
          </w:tcPr>
          <w:p w:rsidR="001D2D78" w:rsidRPr="00EC21E9" w:rsidRDefault="00367FF8" w:rsidP="00EB7B5D">
            <w:pPr>
              <w:pStyle w:val="Paragrafoelenco"/>
              <w:numPr>
                <w:ilvl w:val="0"/>
                <w:numId w:val="1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="001D2D78" w:rsidRPr="00EC21E9">
              <w:rPr>
                <w:rFonts w:ascii="Times New Roman" w:hAnsi="Times New Roman" w:cs="Times New Roman"/>
                <w:color w:val="000000" w:themeColor="text1"/>
              </w:rPr>
              <w:t xml:space="preserve">tà media </w:t>
            </w:r>
            <w:proofErr w:type="spellStart"/>
            <w:r w:rsidR="001D2D78" w:rsidRPr="00EC21E9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="001D2D78" w:rsidRPr="00EC21E9">
              <w:rPr>
                <w:rFonts w:ascii="Times New Roman" w:hAnsi="Times New Roman" w:cs="Times New Roman"/>
                <w:color w:val="000000" w:themeColor="text1"/>
              </w:rPr>
              <w:t xml:space="preserve"> 23 anni </w:t>
            </w:r>
          </w:p>
        </w:tc>
        <w:tc>
          <w:tcPr>
            <w:tcW w:w="3396" w:type="dxa"/>
          </w:tcPr>
          <w:p w:rsidR="001D2D78" w:rsidRPr="004E1A85" w:rsidRDefault="001D2D78" w:rsidP="00EC21E9">
            <w:pPr>
              <w:spacing w:before="60" w:after="60"/>
              <w:jc w:val="center"/>
            </w:pPr>
            <w:r w:rsidRPr="004E1A85">
              <w:t>15 minuti</w:t>
            </w:r>
          </w:p>
        </w:tc>
        <w:tc>
          <w:tcPr>
            <w:tcW w:w="3396" w:type="dxa"/>
          </w:tcPr>
          <w:p w:rsidR="001D2D78" w:rsidRPr="004E1A85" w:rsidRDefault="001D2D78" w:rsidP="00EC21E9">
            <w:pPr>
              <w:spacing w:before="60" w:after="60"/>
              <w:jc w:val="center"/>
            </w:pPr>
            <w:r w:rsidRPr="004E1A85">
              <w:t>€ 20,00 a persona</w:t>
            </w:r>
          </w:p>
        </w:tc>
      </w:tr>
      <w:tr w:rsidR="00764775" w:rsidRPr="004E1A85" w:rsidTr="00141D61">
        <w:trPr>
          <w:trHeight w:val="83"/>
          <w:jc w:val="center"/>
        </w:trPr>
        <w:tc>
          <w:tcPr>
            <w:tcW w:w="3396" w:type="dxa"/>
          </w:tcPr>
          <w:p w:rsidR="001D2D78" w:rsidRPr="00EC21E9" w:rsidRDefault="00367FF8" w:rsidP="00EB7B5D">
            <w:pPr>
              <w:pStyle w:val="Paragrafoelenco"/>
              <w:numPr>
                <w:ilvl w:val="0"/>
                <w:numId w:val="1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Se</w:t>
            </w:r>
            <w:r w:rsidR="001D2D78" w:rsidRPr="00EC21E9">
              <w:rPr>
                <w:rFonts w:ascii="Times New Roman" w:hAnsi="Times New Roman" w:cs="Times New Roman"/>
                <w:color w:val="000000" w:themeColor="text1"/>
              </w:rPr>
              <w:t>nza limiti di età</w:t>
            </w:r>
          </w:p>
        </w:tc>
        <w:tc>
          <w:tcPr>
            <w:tcW w:w="3396" w:type="dxa"/>
          </w:tcPr>
          <w:p w:rsidR="001D2D78" w:rsidRPr="004E1A85" w:rsidRDefault="001D2D78" w:rsidP="00EC21E9">
            <w:pPr>
              <w:spacing w:before="60" w:after="60"/>
              <w:jc w:val="center"/>
            </w:pPr>
            <w:r w:rsidRPr="004E1A85">
              <w:t>18 minuti</w:t>
            </w:r>
          </w:p>
        </w:tc>
        <w:tc>
          <w:tcPr>
            <w:tcW w:w="3396" w:type="dxa"/>
          </w:tcPr>
          <w:p w:rsidR="001D2D78" w:rsidRPr="004E1A85" w:rsidRDefault="001D2D78" w:rsidP="00EC21E9">
            <w:pPr>
              <w:spacing w:before="60" w:after="60"/>
              <w:jc w:val="center"/>
            </w:pPr>
            <w:r w:rsidRPr="004E1A85">
              <w:t>€ 20,00 a persona</w:t>
            </w:r>
          </w:p>
        </w:tc>
      </w:tr>
    </w:tbl>
    <w:p w:rsidR="004D7401" w:rsidRDefault="004D7401" w:rsidP="00944562"/>
    <w:p w:rsidR="00944562" w:rsidRPr="00760FD4" w:rsidRDefault="00944562" w:rsidP="00F90BD8">
      <w:pPr>
        <w:spacing w:after="480"/>
        <w:jc w:val="center"/>
        <w:rPr>
          <w:b/>
          <w:bCs/>
          <w:i/>
          <w:iCs/>
          <w:color w:val="000000" w:themeColor="text1"/>
        </w:rPr>
      </w:pPr>
      <w:r w:rsidRPr="00760FD4">
        <w:rPr>
          <w:b/>
          <w:bCs/>
          <w:i/>
          <w:iCs/>
          <w:color w:val="000000" w:themeColor="text1"/>
        </w:rPr>
        <w:lastRenderedPageBreak/>
        <w:t>PREMIO VIOLINISTICO “FRANCESCO CARDAROPOLI”</w:t>
      </w:r>
    </w:p>
    <w:p w:rsidR="00944562" w:rsidRPr="00944562" w:rsidRDefault="00944562" w:rsidP="006D4C2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Francesco </w:t>
      </w:r>
      <w:proofErr w:type="spellStart"/>
      <w:r>
        <w:rPr>
          <w:color w:val="000000" w:themeColor="text1"/>
        </w:rPr>
        <w:t>Cardaropoli</w:t>
      </w:r>
      <w:proofErr w:type="spellEnd"/>
      <w:r>
        <w:rPr>
          <w:color w:val="000000" w:themeColor="text1"/>
        </w:rPr>
        <w:t xml:space="preserve"> nacque a Bracigliano (SA) il 30 Giugno del 1969. </w:t>
      </w:r>
      <w:r w:rsidR="00860C57">
        <w:rPr>
          <w:color w:val="000000" w:themeColor="text1"/>
        </w:rPr>
        <w:t>Visto</w:t>
      </w:r>
      <w:r>
        <w:rPr>
          <w:color w:val="000000" w:themeColor="text1"/>
        </w:rPr>
        <w:t xml:space="preserve"> la forte </w:t>
      </w:r>
      <w:r w:rsidR="003D1AC3">
        <w:rPr>
          <w:color w:val="000000" w:themeColor="text1"/>
        </w:rPr>
        <w:t>tradizione</w:t>
      </w:r>
      <w:r>
        <w:rPr>
          <w:color w:val="000000" w:themeColor="text1"/>
        </w:rPr>
        <w:t xml:space="preserve"> musicale nel </w:t>
      </w:r>
      <w:r w:rsidR="003D1AC3">
        <w:rPr>
          <w:color w:val="000000" w:themeColor="text1"/>
        </w:rPr>
        <w:t>piccolo paese della Valle dell’Irno, si diplomò presto in Trombone presso il Conservatorio G. Martucci di Salerno e successivamente conseguì i titoli di studio in</w:t>
      </w:r>
      <w:r w:rsidR="006D4C2B">
        <w:rPr>
          <w:color w:val="000000" w:themeColor="text1"/>
        </w:rPr>
        <w:t xml:space="preserve">: </w:t>
      </w:r>
      <w:r w:rsidR="003D1AC3">
        <w:rPr>
          <w:color w:val="000000" w:themeColor="text1"/>
        </w:rPr>
        <w:t>Didattica della Musica</w:t>
      </w:r>
      <w:r w:rsidR="006D4C2B">
        <w:rPr>
          <w:color w:val="000000" w:themeColor="text1"/>
        </w:rPr>
        <w:t xml:space="preserve">; </w:t>
      </w:r>
      <w:r w:rsidR="003D1AC3">
        <w:rPr>
          <w:color w:val="000000" w:themeColor="text1"/>
        </w:rPr>
        <w:t>Strumentazione per Banda</w:t>
      </w:r>
      <w:r w:rsidR="006D4C2B">
        <w:rPr>
          <w:color w:val="000000" w:themeColor="text1"/>
        </w:rPr>
        <w:t>; Composizione, Tromba, Direzione d’orchestra di fiati, Basso tuba, Musica corale e Direzione di coro.</w:t>
      </w:r>
    </w:p>
    <w:p w:rsidR="00944562" w:rsidRPr="00944562" w:rsidRDefault="00944562" w:rsidP="006D4C2B">
      <w:pPr>
        <w:jc w:val="both"/>
        <w:rPr>
          <w:color w:val="000000" w:themeColor="text1"/>
        </w:rPr>
      </w:pPr>
      <w:r w:rsidRPr="00944562">
        <w:rPr>
          <w:color w:val="000000" w:themeColor="text1"/>
        </w:rPr>
        <w:t>Ha collaborato come strumentista</w:t>
      </w:r>
      <w:r w:rsidR="003D1AC3">
        <w:rPr>
          <w:color w:val="000000" w:themeColor="text1"/>
        </w:rPr>
        <w:t xml:space="preserve"> d’orchestra presso il </w:t>
      </w:r>
      <w:r w:rsidRPr="00944562">
        <w:rPr>
          <w:color w:val="000000" w:themeColor="text1"/>
        </w:rPr>
        <w:t>Teatro dell’Opera di Roma, l’Orchestra “</w:t>
      </w:r>
      <w:proofErr w:type="spellStart"/>
      <w:r w:rsidRPr="00944562">
        <w:rPr>
          <w:color w:val="000000" w:themeColor="text1"/>
        </w:rPr>
        <w:t>Fenaroli</w:t>
      </w:r>
      <w:proofErr w:type="spellEnd"/>
      <w:r w:rsidRPr="00944562">
        <w:rPr>
          <w:color w:val="000000" w:themeColor="text1"/>
        </w:rPr>
        <w:t xml:space="preserve">” di Lanciano, la “G. Verdi” di Salerno, la “F. </w:t>
      </w:r>
      <w:proofErr w:type="spellStart"/>
      <w:r w:rsidRPr="00944562">
        <w:rPr>
          <w:color w:val="000000" w:themeColor="text1"/>
        </w:rPr>
        <w:t>Cilea</w:t>
      </w:r>
      <w:proofErr w:type="spellEnd"/>
      <w:r w:rsidRPr="00944562">
        <w:rPr>
          <w:color w:val="000000" w:themeColor="text1"/>
        </w:rPr>
        <w:t xml:space="preserve">” di Reggio Calabria, </w:t>
      </w:r>
      <w:r w:rsidR="003D1AC3">
        <w:rPr>
          <w:color w:val="000000" w:themeColor="text1"/>
        </w:rPr>
        <w:t>l</w:t>
      </w:r>
      <w:r w:rsidRPr="00944562">
        <w:rPr>
          <w:color w:val="000000" w:themeColor="text1"/>
        </w:rPr>
        <w:t>’</w:t>
      </w:r>
      <w:r w:rsidR="00DB6974">
        <w:rPr>
          <w:color w:val="000000" w:themeColor="text1"/>
        </w:rPr>
        <w:t>O</w:t>
      </w:r>
      <w:r w:rsidRPr="00944562">
        <w:rPr>
          <w:color w:val="000000" w:themeColor="text1"/>
        </w:rPr>
        <w:t xml:space="preserve">rchestra dell’Accademia di </w:t>
      </w:r>
      <w:proofErr w:type="spellStart"/>
      <w:r w:rsidRPr="00944562">
        <w:rPr>
          <w:color w:val="000000" w:themeColor="text1"/>
        </w:rPr>
        <w:t>Ostawa</w:t>
      </w:r>
      <w:proofErr w:type="spellEnd"/>
      <w:r w:rsidRPr="00944562">
        <w:rPr>
          <w:color w:val="000000" w:themeColor="text1"/>
        </w:rPr>
        <w:t xml:space="preserve"> e </w:t>
      </w:r>
      <w:r w:rsidR="003D1AC3">
        <w:rPr>
          <w:color w:val="000000" w:themeColor="text1"/>
        </w:rPr>
        <w:t>l</w:t>
      </w:r>
      <w:r w:rsidRPr="00944562">
        <w:rPr>
          <w:color w:val="000000" w:themeColor="text1"/>
        </w:rPr>
        <w:t>’</w:t>
      </w:r>
      <w:r w:rsidR="00DB6974">
        <w:rPr>
          <w:color w:val="000000" w:themeColor="text1"/>
        </w:rPr>
        <w:t>O</w:t>
      </w:r>
      <w:r w:rsidRPr="00944562">
        <w:rPr>
          <w:color w:val="000000" w:themeColor="text1"/>
        </w:rPr>
        <w:t xml:space="preserve">rchestra “Madre </w:t>
      </w:r>
      <w:proofErr w:type="spellStart"/>
      <w:r w:rsidRPr="00944562">
        <w:rPr>
          <w:color w:val="000000" w:themeColor="text1"/>
        </w:rPr>
        <w:t>Tereza</w:t>
      </w:r>
      <w:proofErr w:type="spellEnd"/>
      <w:r w:rsidRPr="00944562">
        <w:rPr>
          <w:color w:val="000000" w:themeColor="text1"/>
        </w:rPr>
        <w:t>” di Tirana</w:t>
      </w:r>
      <w:r>
        <w:rPr>
          <w:color w:val="000000" w:themeColor="text1"/>
        </w:rPr>
        <w:t>.</w:t>
      </w:r>
    </w:p>
    <w:p w:rsidR="00DB6974" w:rsidRDefault="00944562" w:rsidP="006D4C2B">
      <w:pPr>
        <w:jc w:val="both"/>
        <w:rPr>
          <w:color w:val="000000" w:themeColor="text1"/>
        </w:rPr>
      </w:pPr>
      <w:r w:rsidRPr="00944562">
        <w:rPr>
          <w:color w:val="000000" w:themeColor="text1"/>
        </w:rPr>
        <w:t xml:space="preserve">È </w:t>
      </w:r>
      <w:r>
        <w:rPr>
          <w:color w:val="000000" w:themeColor="text1"/>
        </w:rPr>
        <w:t xml:space="preserve">stato </w:t>
      </w:r>
      <w:r w:rsidRPr="00944562">
        <w:rPr>
          <w:color w:val="000000" w:themeColor="text1"/>
        </w:rPr>
        <w:t xml:space="preserve">direttore della “Wind </w:t>
      </w:r>
      <w:proofErr w:type="spellStart"/>
      <w:r w:rsidRPr="00944562">
        <w:rPr>
          <w:color w:val="000000" w:themeColor="text1"/>
        </w:rPr>
        <w:t>Simphonic</w:t>
      </w:r>
      <w:proofErr w:type="spellEnd"/>
      <w:r w:rsidRPr="00944562">
        <w:rPr>
          <w:color w:val="000000" w:themeColor="text1"/>
        </w:rPr>
        <w:t xml:space="preserve"> Orchestra” e dell’orchestra degli ottoni del Conservatorio di Salerno. </w:t>
      </w:r>
    </w:p>
    <w:p w:rsidR="006D4C2B" w:rsidRPr="00944562" w:rsidRDefault="00DB6974" w:rsidP="006D4C2B">
      <w:pPr>
        <w:jc w:val="both"/>
        <w:rPr>
          <w:color w:val="000000" w:themeColor="text1"/>
        </w:rPr>
      </w:pPr>
      <w:r w:rsidRPr="00944562">
        <w:rPr>
          <w:color w:val="000000" w:themeColor="text1"/>
        </w:rPr>
        <w:t xml:space="preserve">La sua attività si è concentrata principalmente </w:t>
      </w:r>
      <w:r w:rsidRPr="00DB6974">
        <w:rPr>
          <w:color w:val="000000" w:themeColor="text1"/>
        </w:rPr>
        <w:t>sull’insegnamento,</w:t>
      </w:r>
      <w:r w:rsidRPr="00DB6974">
        <w:rPr>
          <w:rStyle w:val="apple-converted-space"/>
          <w:rFonts w:eastAsiaTheme="majorEastAsia"/>
          <w:color w:val="000000" w:themeColor="text1"/>
        </w:rPr>
        <w:t xml:space="preserve"> la </w:t>
      </w:r>
      <w:r w:rsidRPr="00DB6974">
        <w:rPr>
          <w:color w:val="000000" w:themeColor="text1"/>
        </w:rPr>
        <w:t>direzione</w:t>
      </w:r>
      <w:r w:rsidR="006D4C2B">
        <w:rPr>
          <w:rStyle w:val="apple-converted-space"/>
          <w:rFonts w:eastAsiaTheme="majorEastAsia"/>
          <w:color w:val="000000" w:themeColor="text1"/>
        </w:rPr>
        <w:t xml:space="preserve">, </w:t>
      </w:r>
      <w:r w:rsidRPr="00DB6974">
        <w:rPr>
          <w:rStyle w:val="apple-converted-space"/>
          <w:rFonts w:eastAsiaTheme="majorEastAsia"/>
          <w:color w:val="000000" w:themeColor="text1"/>
        </w:rPr>
        <w:t xml:space="preserve">la </w:t>
      </w:r>
      <w:r w:rsidRPr="00DB6974">
        <w:rPr>
          <w:color w:val="000000" w:themeColor="text1"/>
        </w:rPr>
        <w:t>composizione</w:t>
      </w:r>
      <w:r w:rsidR="006D4C2B">
        <w:rPr>
          <w:color w:val="000000" w:themeColor="text1"/>
        </w:rPr>
        <w:t xml:space="preserve"> e strumentazione.</w:t>
      </w:r>
    </w:p>
    <w:p w:rsidR="00860C57" w:rsidRDefault="00944562" w:rsidP="006D4C2B">
      <w:pPr>
        <w:jc w:val="both"/>
        <w:rPr>
          <w:color w:val="000000" w:themeColor="text1"/>
        </w:rPr>
      </w:pPr>
      <w:r w:rsidRPr="00944562">
        <w:rPr>
          <w:color w:val="000000" w:themeColor="text1"/>
        </w:rPr>
        <w:t>Ha composto</w:t>
      </w:r>
      <w:r w:rsidR="006D4C2B">
        <w:rPr>
          <w:color w:val="000000" w:themeColor="text1"/>
        </w:rPr>
        <w:t xml:space="preserve"> </w:t>
      </w:r>
      <w:r w:rsidRPr="00944562">
        <w:rPr>
          <w:color w:val="000000" w:themeColor="text1"/>
        </w:rPr>
        <w:t xml:space="preserve">per orchestra, </w:t>
      </w:r>
      <w:r w:rsidR="006D4C2B">
        <w:rPr>
          <w:color w:val="000000" w:themeColor="text1"/>
        </w:rPr>
        <w:t xml:space="preserve">musica da camera, </w:t>
      </w:r>
      <w:r w:rsidRPr="00944562">
        <w:rPr>
          <w:color w:val="000000" w:themeColor="text1"/>
        </w:rPr>
        <w:t>coro e banda</w:t>
      </w:r>
      <w:r w:rsidR="00860C57">
        <w:rPr>
          <w:color w:val="000000" w:themeColor="text1"/>
        </w:rPr>
        <w:t xml:space="preserve"> </w:t>
      </w:r>
      <w:r w:rsidRPr="00944562">
        <w:rPr>
          <w:color w:val="000000" w:themeColor="text1"/>
        </w:rPr>
        <w:t xml:space="preserve">e </w:t>
      </w:r>
      <w:r w:rsidR="00860C57">
        <w:rPr>
          <w:color w:val="000000" w:themeColor="text1"/>
        </w:rPr>
        <w:t xml:space="preserve">le </w:t>
      </w:r>
      <w:r w:rsidRPr="00944562">
        <w:rPr>
          <w:color w:val="000000" w:themeColor="text1"/>
        </w:rPr>
        <w:t xml:space="preserve">sue composizioni vengono eseguite in </w:t>
      </w:r>
      <w:r w:rsidR="003D1AC3">
        <w:rPr>
          <w:color w:val="000000" w:themeColor="text1"/>
        </w:rPr>
        <w:t xml:space="preserve">tutta </w:t>
      </w:r>
      <w:r w:rsidRPr="00944562">
        <w:rPr>
          <w:color w:val="000000" w:themeColor="text1"/>
        </w:rPr>
        <w:t xml:space="preserve">Italia e all’estero. </w:t>
      </w:r>
    </w:p>
    <w:p w:rsidR="00944562" w:rsidRPr="00944562" w:rsidRDefault="00944562" w:rsidP="006D4C2B">
      <w:pPr>
        <w:jc w:val="both"/>
        <w:rPr>
          <w:color w:val="000000" w:themeColor="text1"/>
        </w:rPr>
      </w:pPr>
      <w:r w:rsidRPr="00944562">
        <w:rPr>
          <w:color w:val="000000" w:themeColor="text1"/>
        </w:rPr>
        <w:t>Dal 2002 la sua bibliografia è inserita nella biblioteca europea degli artisti.                </w:t>
      </w:r>
      <w:r w:rsidRPr="00944562">
        <w:rPr>
          <w:rStyle w:val="apple-converted-space"/>
          <w:rFonts w:eastAsiaTheme="majorEastAsia"/>
          <w:color w:val="000000" w:themeColor="text1"/>
        </w:rPr>
        <w:t> </w:t>
      </w:r>
    </w:p>
    <w:p w:rsidR="00944562" w:rsidRDefault="00944562" w:rsidP="006D4C2B">
      <w:pPr>
        <w:jc w:val="both"/>
        <w:rPr>
          <w:color w:val="000000" w:themeColor="text1"/>
        </w:rPr>
      </w:pPr>
      <w:r w:rsidRPr="00944562">
        <w:rPr>
          <w:color w:val="000000" w:themeColor="text1"/>
        </w:rPr>
        <w:t xml:space="preserve">Dopo aver insegnato nei Conservatori di Reggio Calabria, Trapani, Cagliari e Palermo, è </w:t>
      </w:r>
      <w:r w:rsidR="00860C57">
        <w:rPr>
          <w:color w:val="000000" w:themeColor="text1"/>
        </w:rPr>
        <w:t xml:space="preserve">stato </w:t>
      </w:r>
      <w:r w:rsidRPr="00944562">
        <w:rPr>
          <w:color w:val="000000" w:themeColor="text1"/>
        </w:rPr>
        <w:t xml:space="preserve">titolare della cattedra di Tromba e Trombone e docente sulla cattedra di “Strumentazione x Banda” e Direzione </w:t>
      </w:r>
      <w:r w:rsidR="00860C57">
        <w:rPr>
          <w:color w:val="000000" w:themeColor="text1"/>
        </w:rPr>
        <w:t>per</w:t>
      </w:r>
      <w:r w:rsidRPr="00944562">
        <w:rPr>
          <w:color w:val="000000" w:themeColor="text1"/>
        </w:rPr>
        <w:t xml:space="preserve"> Orchestra di Fiati presso il Conservatorio di Musica “G. Martucci”</w:t>
      </w:r>
      <w:r w:rsidR="00860C57">
        <w:rPr>
          <w:color w:val="000000" w:themeColor="text1"/>
        </w:rPr>
        <w:t xml:space="preserve"> </w:t>
      </w:r>
      <w:r w:rsidRPr="00944562">
        <w:rPr>
          <w:color w:val="000000" w:themeColor="text1"/>
        </w:rPr>
        <w:t>di Salerno</w:t>
      </w:r>
      <w:r w:rsidR="006D4C2B">
        <w:rPr>
          <w:color w:val="000000" w:themeColor="text1"/>
        </w:rPr>
        <w:t>.</w:t>
      </w:r>
    </w:p>
    <w:p w:rsidR="00DB6974" w:rsidRDefault="00DB6974" w:rsidP="006D4C2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Il Maestro F. </w:t>
      </w:r>
      <w:proofErr w:type="spellStart"/>
      <w:r>
        <w:rPr>
          <w:color w:val="000000" w:themeColor="text1"/>
        </w:rPr>
        <w:t>Cardaropoli</w:t>
      </w:r>
      <w:proofErr w:type="spellEnd"/>
      <w:r>
        <w:rPr>
          <w:color w:val="000000" w:themeColor="text1"/>
        </w:rPr>
        <w:t xml:space="preserve"> morì all’età di 50 anni il 21 Ottobre 2019.</w:t>
      </w:r>
    </w:p>
    <w:p w:rsidR="00DB6974" w:rsidRDefault="00DB6974" w:rsidP="006D4C2B">
      <w:pPr>
        <w:jc w:val="both"/>
        <w:rPr>
          <w:color w:val="000000" w:themeColor="text1"/>
        </w:rPr>
      </w:pPr>
    </w:p>
    <w:p w:rsidR="00DB6974" w:rsidRPr="00944562" w:rsidRDefault="00DB6974" w:rsidP="006D4C2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Questo premio è stato profondamente voluto dai figli Gennaro e Raffella e fortemente appoggiato da tutti gli organizzatori. </w:t>
      </w:r>
      <w:r w:rsidR="0077534F">
        <w:rPr>
          <w:color w:val="000000" w:themeColor="text1"/>
        </w:rPr>
        <w:t>In onore</w:t>
      </w:r>
      <w:r>
        <w:rPr>
          <w:color w:val="000000" w:themeColor="text1"/>
        </w:rPr>
        <w:t xml:space="preserve"> al loro padre che dedicò tutta la sua vita al sostegno musicale delle giovani promesse. Ad oggi il figlio Gennaro </w:t>
      </w:r>
      <w:proofErr w:type="spellStart"/>
      <w:r>
        <w:rPr>
          <w:color w:val="000000" w:themeColor="text1"/>
        </w:rPr>
        <w:t>Cardaropoli</w:t>
      </w:r>
      <w:proofErr w:type="spellEnd"/>
      <w:r>
        <w:rPr>
          <w:color w:val="000000" w:themeColor="text1"/>
        </w:rPr>
        <w:t xml:space="preserve"> è un solista di fama internazionale e docente presso il Conservatorio </w:t>
      </w:r>
      <w:r w:rsidR="00771F68">
        <w:rPr>
          <w:color w:val="000000" w:themeColor="text1"/>
        </w:rPr>
        <w:t>“</w:t>
      </w:r>
      <w:r>
        <w:rPr>
          <w:color w:val="000000" w:themeColor="text1"/>
        </w:rPr>
        <w:t>G. Donizetti</w:t>
      </w:r>
      <w:r w:rsidR="00771F68">
        <w:rPr>
          <w:color w:val="000000" w:themeColor="text1"/>
        </w:rPr>
        <w:t>”</w:t>
      </w:r>
      <w:r>
        <w:rPr>
          <w:color w:val="000000" w:themeColor="text1"/>
        </w:rPr>
        <w:t xml:space="preserve"> di Bergamo; invece la figlia Raffella studia a Berlino presso la </w:t>
      </w:r>
      <w:proofErr w:type="spellStart"/>
      <w:r>
        <w:rPr>
          <w:color w:val="000000" w:themeColor="text1"/>
        </w:rPr>
        <w:t>Barenboim</w:t>
      </w:r>
      <w:proofErr w:type="spellEnd"/>
      <w:r w:rsidR="00DA679F">
        <w:rPr>
          <w:color w:val="000000" w:themeColor="text1"/>
        </w:rPr>
        <w:t>- Said Akademie come unica italiana ed è impegnata in numerosi concerti che la vedono solista in tutta Europa</w:t>
      </w:r>
      <w:r w:rsidR="009F6E6B">
        <w:rPr>
          <w:color w:val="000000" w:themeColor="text1"/>
        </w:rPr>
        <w:t>.</w:t>
      </w:r>
    </w:p>
    <w:p w:rsidR="00944562" w:rsidRDefault="00944562" w:rsidP="00944562">
      <w:pPr>
        <w:rPr>
          <w:color w:val="000000" w:themeColor="text1"/>
        </w:rPr>
      </w:pPr>
    </w:p>
    <w:p w:rsidR="00F90BD8" w:rsidRPr="00944562" w:rsidRDefault="00F90BD8" w:rsidP="00944562">
      <w:pPr>
        <w:rPr>
          <w:color w:val="000000" w:themeColor="text1"/>
        </w:rPr>
      </w:pPr>
    </w:p>
    <w:p w:rsidR="00944562" w:rsidRDefault="00944562" w:rsidP="00944562">
      <w:pPr>
        <w:spacing w:after="120"/>
        <w:rPr>
          <w:b/>
          <w:i/>
          <w:iCs/>
          <w:color w:val="000000" w:themeColor="text1"/>
        </w:rPr>
      </w:pPr>
      <w:r w:rsidRPr="00F960DB">
        <w:rPr>
          <w:b/>
          <w:i/>
          <w:iCs/>
          <w:color w:val="000000" w:themeColor="text1"/>
        </w:rPr>
        <w:t>S</w:t>
      </w:r>
      <w:r w:rsidR="00F960DB" w:rsidRPr="00F960DB">
        <w:rPr>
          <w:b/>
          <w:i/>
          <w:iCs/>
          <w:color w:val="000000" w:themeColor="text1"/>
        </w:rPr>
        <w:t xml:space="preserve">EZIONE </w:t>
      </w:r>
      <w:r w:rsidRPr="00F960DB">
        <w:rPr>
          <w:b/>
          <w:i/>
          <w:iCs/>
          <w:color w:val="000000" w:themeColor="text1"/>
        </w:rPr>
        <w:t>III</w:t>
      </w:r>
      <w:r w:rsidRPr="00944562">
        <w:rPr>
          <w:b/>
          <w:color w:val="000000" w:themeColor="text1"/>
        </w:rPr>
        <w:t xml:space="preserve"> </w:t>
      </w:r>
      <w:r w:rsidRPr="00944562">
        <w:rPr>
          <w:b/>
          <w:i/>
          <w:iCs/>
          <w:color w:val="000000" w:themeColor="text1"/>
        </w:rPr>
        <w:t>PREMIO VIOLINISTICO “FRANCESCO CARDAROPOLI”</w:t>
      </w:r>
    </w:p>
    <w:p w:rsidR="00A848A5" w:rsidRPr="00944562" w:rsidRDefault="00A848A5" w:rsidP="00944562">
      <w:pPr>
        <w:spacing w:after="120"/>
        <w:rPr>
          <w:b/>
          <w:i/>
          <w:iCs/>
          <w:color w:val="000000" w:themeColor="text1"/>
        </w:rPr>
      </w:pPr>
    </w:p>
    <w:p w:rsidR="00944562" w:rsidRPr="00944562" w:rsidRDefault="00944562" w:rsidP="00944562">
      <w:pPr>
        <w:spacing w:after="120"/>
        <w:rPr>
          <w:bCs/>
          <w:i/>
          <w:iCs/>
          <w:color w:val="000000" w:themeColor="text1"/>
          <w:u w:val="single"/>
        </w:rPr>
      </w:pPr>
      <w:r w:rsidRPr="00944562">
        <w:rPr>
          <w:bCs/>
          <w:i/>
          <w:iCs/>
          <w:color w:val="000000" w:themeColor="text1"/>
          <w:u w:val="single"/>
        </w:rPr>
        <w:t>Quota d’iscrizione: € 50,00</w:t>
      </w:r>
    </w:p>
    <w:p w:rsidR="00944562" w:rsidRPr="00944562" w:rsidRDefault="00944562" w:rsidP="00944562">
      <w:pPr>
        <w:rPr>
          <w:color w:val="000000" w:themeColor="text1"/>
        </w:rPr>
      </w:pPr>
      <w:r w:rsidRPr="00944562">
        <w:rPr>
          <w:color w:val="000000" w:themeColor="text1"/>
        </w:rPr>
        <w:t>Il concorso è riservato ai candidati violinisti di età max. 35 anni compiuti è sarà articolato in due fasi:</w:t>
      </w:r>
    </w:p>
    <w:p w:rsidR="00944562" w:rsidRPr="00944562" w:rsidRDefault="00944562" w:rsidP="00944562">
      <w:pPr>
        <w:pStyle w:val="Paragrafoelenco"/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01C52" w:rsidRPr="00101C52" w:rsidRDefault="00944562" w:rsidP="00101C52">
      <w:pPr>
        <w:pStyle w:val="Paragrafoelenco"/>
        <w:numPr>
          <w:ilvl w:val="0"/>
          <w:numId w:val="24"/>
        </w:numPr>
        <w:ind w:left="927"/>
        <w:rPr>
          <w:rFonts w:ascii="Times New Roman" w:hAnsi="Times New Roman" w:cs="Times New Roman"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 xml:space="preserve">Prova eliminatoria: </w:t>
      </w:r>
    </w:p>
    <w:p w:rsidR="00E44335" w:rsidRPr="00101C52" w:rsidRDefault="00944562" w:rsidP="00101C52">
      <w:pPr>
        <w:pStyle w:val="Paragrafoelenco"/>
        <w:ind w:left="927"/>
        <w:rPr>
          <w:rFonts w:ascii="Times New Roman" w:hAnsi="Times New Roman" w:cs="Times New Roman"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>Pezzo d’obbligo</w:t>
      </w:r>
      <w:r w:rsidR="00176251" w:rsidRPr="00101C52">
        <w:rPr>
          <w:rFonts w:ascii="Times New Roman" w:hAnsi="Times New Roman" w:cs="Times New Roman"/>
          <w:color w:val="000000" w:themeColor="text1"/>
        </w:rPr>
        <w:t xml:space="preserve">: capriccio a libera scelta di </w:t>
      </w:r>
      <w:r w:rsidR="00176251" w:rsidRPr="00101C52">
        <w:rPr>
          <w:rFonts w:ascii="Times New Roman" w:hAnsi="Times New Roman" w:cs="Times New Roman"/>
          <w:b/>
          <w:bCs/>
          <w:color w:val="000000" w:themeColor="text1"/>
        </w:rPr>
        <w:t>PAGANINI</w:t>
      </w:r>
      <w:r w:rsidR="00176251" w:rsidRPr="00101C52">
        <w:rPr>
          <w:rFonts w:ascii="Times New Roman" w:hAnsi="Times New Roman" w:cs="Times New Roman"/>
          <w:color w:val="000000" w:themeColor="text1"/>
        </w:rPr>
        <w:t xml:space="preserve">, </w:t>
      </w:r>
      <w:r w:rsidR="00176251" w:rsidRPr="00101C52">
        <w:rPr>
          <w:rFonts w:ascii="Times New Roman" w:hAnsi="Times New Roman" w:cs="Times New Roman"/>
          <w:b/>
          <w:bCs/>
          <w:color w:val="000000" w:themeColor="text1"/>
        </w:rPr>
        <w:t>WIENAWSKI</w:t>
      </w:r>
      <w:r w:rsidR="00A848A5" w:rsidRPr="00101C52">
        <w:rPr>
          <w:rFonts w:ascii="Times New Roman" w:hAnsi="Times New Roman" w:cs="Times New Roman"/>
          <w:color w:val="000000" w:themeColor="text1"/>
        </w:rPr>
        <w:t xml:space="preserve"> o </w:t>
      </w:r>
      <w:r w:rsidR="00176251" w:rsidRPr="00101C52">
        <w:rPr>
          <w:rFonts w:ascii="Times New Roman" w:hAnsi="Times New Roman" w:cs="Times New Roman"/>
          <w:b/>
          <w:bCs/>
          <w:color w:val="000000" w:themeColor="text1"/>
        </w:rPr>
        <w:t>VIEUXTEMPS</w:t>
      </w:r>
      <w:r w:rsidR="00176251" w:rsidRPr="00101C52">
        <w:rPr>
          <w:rFonts w:ascii="Times New Roman" w:hAnsi="Times New Roman" w:cs="Times New Roman"/>
          <w:color w:val="000000" w:themeColor="text1"/>
        </w:rPr>
        <w:t xml:space="preserve"> </w:t>
      </w:r>
      <w:r w:rsidRPr="00101C52">
        <w:rPr>
          <w:rFonts w:ascii="Times New Roman" w:hAnsi="Times New Roman" w:cs="Times New Roman"/>
          <w:color w:val="000000" w:themeColor="text1"/>
        </w:rPr>
        <w:t xml:space="preserve">e Programma a libera scelta </w:t>
      </w:r>
      <w:proofErr w:type="spellStart"/>
      <w:r w:rsidRPr="00101C52">
        <w:rPr>
          <w:rFonts w:ascii="Times New Roman" w:hAnsi="Times New Roman" w:cs="Times New Roman"/>
          <w:color w:val="000000" w:themeColor="text1"/>
        </w:rPr>
        <w:t>max</w:t>
      </w:r>
      <w:proofErr w:type="spellEnd"/>
      <w:r w:rsidRPr="00101C52">
        <w:rPr>
          <w:rFonts w:ascii="Times New Roman" w:hAnsi="Times New Roman" w:cs="Times New Roman"/>
          <w:color w:val="000000" w:themeColor="text1"/>
        </w:rPr>
        <w:t xml:space="preserve"> </w:t>
      </w:r>
      <w:r w:rsidRPr="00101C52">
        <w:rPr>
          <w:rFonts w:ascii="Times New Roman" w:hAnsi="Times New Roman" w:cs="Times New Roman"/>
          <w:b/>
          <w:bCs/>
          <w:color w:val="000000" w:themeColor="text1"/>
        </w:rPr>
        <w:t>15 minuti</w:t>
      </w:r>
    </w:p>
    <w:p w:rsidR="00101C52" w:rsidRPr="00101C52" w:rsidRDefault="00944562" w:rsidP="00101C52">
      <w:pPr>
        <w:pStyle w:val="Paragrafoelenco"/>
        <w:numPr>
          <w:ilvl w:val="0"/>
          <w:numId w:val="24"/>
        </w:numPr>
        <w:ind w:left="927"/>
        <w:rPr>
          <w:rFonts w:ascii="Times New Roman" w:hAnsi="Times New Roman" w:cs="Times New Roman"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 xml:space="preserve">Prova finale: Programma a libera scelta </w:t>
      </w:r>
      <w:proofErr w:type="spellStart"/>
      <w:r w:rsidRPr="00101C52">
        <w:rPr>
          <w:rFonts w:ascii="Times New Roman" w:hAnsi="Times New Roman" w:cs="Times New Roman"/>
          <w:color w:val="000000" w:themeColor="text1"/>
        </w:rPr>
        <w:t>max</w:t>
      </w:r>
      <w:proofErr w:type="spellEnd"/>
      <w:r w:rsidRPr="00101C52">
        <w:rPr>
          <w:rFonts w:ascii="Times New Roman" w:hAnsi="Times New Roman" w:cs="Times New Roman"/>
          <w:color w:val="000000" w:themeColor="text1"/>
        </w:rPr>
        <w:t xml:space="preserve"> </w:t>
      </w:r>
      <w:r w:rsidRPr="00101C52">
        <w:rPr>
          <w:rFonts w:ascii="Times New Roman" w:hAnsi="Times New Roman" w:cs="Times New Roman"/>
          <w:b/>
          <w:bCs/>
          <w:color w:val="000000" w:themeColor="text1"/>
        </w:rPr>
        <w:t>20 minuti</w:t>
      </w:r>
    </w:p>
    <w:p w:rsidR="00F90BD8" w:rsidRPr="00101C52" w:rsidRDefault="00A848A5" w:rsidP="00101C52">
      <w:pPr>
        <w:pStyle w:val="Paragrafoelenco"/>
        <w:ind w:left="927"/>
        <w:rPr>
          <w:rFonts w:ascii="Times New Roman" w:hAnsi="Times New Roman" w:cs="Times New Roman"/>
          <w:color w:val="000000" w:themeColor="text1"/>
        </w:rPr>
      </w:pPr>
      <w:r w:rsidRPr="00101C52">
        <w:rPr>
          <w:rFonts w:ascii="Times New Roman" w:hAnsi="Times New Roman" w:cs="Times New Roman"/>
          <w:color w:val="000000" w:themeColor="text1"/>
        </w:rPr>
        <w:t xml:space="preserve">Accederanno alla prova finale un massimo di </w:t>
      </w:r>
      <w:r w:rsidR="00BB0DF2" w:rsidRPr="00101C52">
        <w:rPr>
          <w:rFonts w:ascii="Times New Roman" w:hAnsi="Times New Roman" w:cs="Times New Roman"/>
          <w:i/>
          <w:iCs/>
          <w:color w:val="000000" w:themeColor="text1"/>
        </w:rPr>
        <w:t>12 CANDIDATI</w:t>
      </w:r>
      <w:r w:rsidR="00BB0DF2" w:rsidRPr="00101C52">
        <w:rPr>
          <w:rFonts w:ascii="Times New Roman" w:hAnsi="Times New Roman" w:cs="Times New Roman"/>
          <w:color w:val="000000" w:themeColor="text1"/>
        </w:rPr>
        <w:t xml:space="preserve"> </w:t>
      </w:r>
    </w:p>
    <w:p w:rsidR="00F90BD8" w:rsidRPr="00101C52" w:rsidRDefault="00F90BD8" w:rsidP="00F90BD8">
      <w:pPr>
        <w:pStyle w:val="Paragrafoelenco"/>
        <w:spacing w:after="0" w:line="240" w:lineRule="auto"/>
        <w:ind w:left="1495"/>
        <w:rPr>
          <w:rFonts w:ascii="Times New Roman" w:hAnsi="Times New Roman" w:cs="Times New Roman"/>
          <w:color w:val="000000" w:themeColor="text1"/>
        </w:rPr>
      </w:pPr>
    </w:p>
    <w:p w:rsidR="00A848A5" w:rsidRPr="00E44335" w:rsidRDefault="00A848A5" w:rsidP="00F90BD8">
      <w:pPr>
        <w:pStyle w:val="Paragrafoelenco"/>
        <w:spacing w:after="0" w:line="240" w:lineRule="auto"/>
        <w:ind w:left="1495"/>
        <w:rPr>
          <w:rFonts w:ascii="Times New Roman" w:hAnsi="Times New Roman" w:cs="Times New Roman"/>
          <w:color w:val="000000" w:themeColor="text1"/>
        </w:rPr>
      </w:pPr>
    </w:p>
    <w:p w:rsidR="00771F68" w:rsidRDefault="00A848A5" w:rsidP="00771F68">
      <w:pPr>
        <w:framePr w:hSpace="141" w:wrap="around" w:vAnchor="text" w:hAnchor="margin" w:xAlign="center" w:y="123"/>
        <w:rPr>
          <w:i/>
          <w:iCs/>
          <w:color w:val="000000" w:themeColor="text1"/>
          <w:u w:val="single"/>
        </w:rPr>
      </w:pPr>
      <w:r w:rsidRPr="00A848A5">
        <w:rPr>
          <w:i/>
          <w:iCs/>
          <w:color w:val="000000" w:themeColor="text1"/>
          <w:u w:val="single"/>
        </w:rPr>
        <w:t>Premi:</w:t>
      </w:r>
    </w:p>
    <w:p w:rsidR="00101C52" w:rsidRPr="00A848A5" w:rsidRDefault="00101C52" w:rsidP="00771F68">
      <w:pPr>
        <w:framePr w:hSpace="141" w:wrap="around" w:vAnchor="text" w:hAnchor="margin" w:xAlign="center" w:y="123"/>
        <w:rPr>
          <w:i/>
          <w:iCs/>
          <w:color w:val="000000" w:themeColor="text1"/>
          <w:u w:val="single"/>
        </w:rPr>
      </w:pPr>
    </w:p>
    <w:p w:rsidR="00A848A5" w:rsidRPr="00A848A5" w:rsidRDefault="00771F68" w:rsidP="00101C52">
      <w:pPr>
        <w:pStyle w:val="Paragrafoelenco"/>
        <w:framePr w:hSpace="141" w:wrap="around" w:vAnchor="text" w:hAnchor="margin" w:xAlign="center" w:y="123"/>
        <w:numPr>
          <w:ilvl w:val="0"/>
          <w:numId w:val="22"/>
        </w:numPr>
        <w:ind w:left="927"/>
        <w:rPr>
          <w:rFonts w:ascii="Times New Roman" w:hAnsi="Times New Roman" w:cs="Times New Roman"/>
          <w:color w:val="000000" w:themeColor="text1"/>
        </w:rPr>
      </w:pPr>
      <w:r w:rsidRPr="00A848A5">
        <w:rPr>
          <w:rFonts w:ascii="Times New Roman" w:hAnsi="Times New Roman" w:cs="Times New Roman"/>
          <w:color w:val="000000" w:themeColor="text1"/>
        </w:rPr>
        <w:t>Prestito annuale del violino “</w:t>
      </w:r>
      <w:r w:rsidR="00E96434" w:rsidRPr="00A848A5">
        <w:rPr>
          <w:rFonts w:ascii="Times New Roman" w:hAnsi="Times New Roman" w:cs="Times New Roman"/>
          <w:color w:val="000000" w:themeColor="text1"/>
        </w:rPr>
        <w:t xml:space="preserve">R. </w:t>
      </w:r>
      <w:proofErr w:type="spellStart"/>
      <w:r w:rsidRPr="00A848A5">
        <w:rPr>
          <w:rFonts w:ascii="Times New Roman" w:hAnsi="Times New Roman" w:cs="Times New Roman"/>
          <w:color w:val="000000" w:themeColor="text1"/>
        </w:rPr>
        <w:t>Antoniazzi</w:t>
      </w:r>
      <w:proofErr w:type="spellEnd"/>
      <w:r w:rsidRPr="00A848A5">
        <w:rPr>
          <w:rFonts w:ascii="Times New Roman" w:hAnsi="Times New Roman" w:cs="Times New Roman"/>
          <w:color w:val="000000" w:themeColor="text1"/>
        </w:rPr>
        <w:t xml:space="preserve">” </w:t>
      </w:r>
      <w:r w:rsidR="00F84B0A" w:rsidRPr="00A848A5">
        <w:rPr>
          <w:rFonts w:ascii="Times New Roman" w:hAnsi="Times New Roman" w:cs="Times New Roman"/>
          <w:color w:val="000000" w:themeColor="text1"/>
        </w:rPr>
        <w:t xml:space="preserve">gentilmente </w:t>
      </w:r>
      <w:r w:rsidRPr="00A848A5">
        <w:rPr>
          <w:rFonts w:ascii="Times New Roman" w:hAnsi="Times New Roman" w:cs="Times New Roman"/>
          <w:color w:val="000000" w:themeColor="text1"/>
        </w:rPr>
        <w:t>concesso dalla Fondazione Pro Canale di Milano</w:t>
      </w:r>
      <w:r w:rsidR="00A848A5" w:rsidRPr="00A848A5">
        <w:rPr>
          <w:rFonts w:ascii="Times New Roman" w:hAnsi="Times New Roman" w:cs="Times New Roman"/>
          <w:color w:val="000000" w:themeColor="text1"/>
        </w:rPr>
        <w:t xml:space="preserve"> e Master Class tenuta da un Maestro di livello internazionale nel corso dell’anno 2021  </w:t>
      </w:r>
    </w:p>
    <w:p w:rsidR="00771F68" w:rsidRPr="00A848A5" w:rsidRDefault="00771F68" w:rsidP="00101C52">
      <w:pPr>
        <w:pStyle w:val="Paragrafoelenco"/>
        <w:framePr w:hSpace="141" w:wrap="around" w:vAnchor="text" w:hAnchor="margin" w:xAlign="center" w:y="123"/>
        <w:numPr>
          <w:ilvl w:val="0"/>
          <w:numId w:val="22"/>
        </w:numPr>
        <w:ind w:left="927"/>
        <w:rPr>
          <w:rFonts w:ascii="Times New Roman" w:hAnsi="Times New Roman" w:cs="Times New Roman"/>
          <w:color w:val="000000" w:themeColor="text1"/>
        </w:rPr>
      </w:pPr>
      <w:r w:rsidRPr="00A848A5">
        <w:rPr>
          <w:rFonts w:ascii="Times New Roman" w:hAnsi="Times New Roman" w:cs="Times New Roman"/>
          <w:color w:val="000000" w:themeColor="text1"/>
        </w:rPr>
        <w:t xml:space="preserve">Concerto nell’ambito della stagione “Concerti di Villa </w:t>
      </w:r>
      <w:proofErr w:type="spellStart"/>
      <w:r w:rsidRPr="00A848A5">
        <w:rPr>
          <w:rFonts w:ascii="Times New Roman" w:hAnsi="Times New Roman" w:cs="Times New Roman"/>
          <w:color w:val="000000" w:themeColor="text1"/>
        </w:rPr>
        <w:t>Guariglia</w:t>
      </w:r>
      <w:proofErr w:type="spellEnd"/>
      <w:r w:rsidRPr="00A848A5">
        <w:rPr>
          <w:rFonts w:ascii="Times New Roman" w:hAnsi="Times New Roman" w:cs="Times New Roman"/>
          <w:color w:val="000000" w:themeColor="text1"/>
        </w:rPr>
        <w:t>” XX</w:t>
      </w:r>
      <w:r w:rsidR="00015182" w:rsidRPr="00A848A5">
        <w:rPr>
          <w:rFonts w:ascii="Times New Roman" w:hAnsi="Times New Roman" w:cs="Times New Roman"/>
          <w:color w:val="000000" w:themeColor="text1"/>
        </w:rPr>
        <w:t>III</w:t>
      </w:r>
      <w:r w:rsidRPr="00A848A5">
        <w:rPr>
          <w:rFonts w:ascii="Times New Roman" w:hAnsi="Times New Roman" w:cs="Times New Roman"/>
          <w:color w:val="000000" w:themeColor="text1"/>
        </w:rPr>
        <w:t xml:space="preserve"> edizione</w:t>
      </w:r>
      <w:r w:rsidR="00A848A5" w:rsidRPr="00A848A5">
        <w:rPr>
          <w:rFonts w:ascii="Times New Roman" w:hAnsi="Times New Roman" w:cs="Times New Roman"/>
          <w:color w:val="000000" w:themeColor="text1"/>
        </w:rPr>
        <w:t xml:space="preserve"> e una targa</w:t>
      </w:r>
    </w:p>
    <w:p w:rsidR="00A848A5" w:rsidRPr="00A848A5" w:rsidRDefault="00A848A5" w:rsidP="00101C52">
      <w:pPr>
        <w:pStyle w:val="Paragrafoelenco"/>
        <w:framePr w:hSpace="141" w:wrap="around" w:vAnchor="text" w:hAnchor="margin" w:xAlign="center" w:y="123"/>
        <w:numPr>
          <w:ilvl w:val="0"/>
          <w:numId w:val="22"/>
        </w:numPr>
        <w:ind w:left="927"/>
        <w:rPr>
          <w:rFonts w:ascii="Times New Roman" w:hAnsi="Times New Roman" w:cs="Times New Roman"/>
          <w:color w:val="000000" w:themeColor="text1"/>
        </w:rPr>
      </w:pPr>
      <w:r w:rsidRPr="00A848A5">
        <w:rPr>
          <w:rFonts w:ascii="Times New Roman" w:hAnsi="Times New Roman" w:cs="Times New Roman"/>
          <w:color w:val="000000" w:themeColor="text1"/>
        </w:rPr>
        <w:t xml:space="preserve">Targa </w:t>
      </w:r>
    </w:p>
    <w:p w:rsidR="007A0BC7" w:rsidRDefault="00944562" w:rsidP="00944562">
      <w:pPr>
        <w:spacing w:after="360" w:line="264" w:lineRule="auto"/>
        <w:rPr>
          <w:i/>
        </w:rPr>
      </w:pPr>
      <w:r>
        <w:rPr>
          <w:i/>
        </w:rPr>
        <w:br w:type="page"/>
      </w:r>
    </w:p>
    <w:p w:rsidR="00C85BDF" w:rsidRPr="00937EDC" w:rsidRDefault="00237637" w:rsidP="00355BAD">
      <w:pPr>
        <w:spacing w:after="120"/>
        <w:jc w:val="center"/>
        <w:rPr>
          <w:i/>
        </w:rPr>
      </w:pPr>
      <w:r w:rsidRPr="00937EDC">
        <w:rPr>
          <w:i/>
        </w:rPr>
        <w:lastRenderedPageBreak/>
        <w:t>ART. 3</w:t>
      </w:r>
    </w:p>
    <w:p w:rsidR="00304185" w:rsidRPr="003528CE" w:rsidRDefault="00F0518C" w:rsidP="00F0518C">
      <w:pPr>
        <w:spacing w:after="60"/>
        <w:jc w:val="center"/>
        <w:rPr>
          <w:i/>
          <w:iCs/>
        </w:rPr>
      </w:pPr>
      <w:r w:rsidRPr="003528CE">
        <w:rPr>
          <w:i/>
          <w:iCs/>
        </w:rPr>
        <w:t>MODALITÀ D</w:t>
      </w:r>
      <w:r w:rsidR="003528CE" w:rsidRPr="003528CE">
        <w:rPr>
          <w:i/>
          <w:iCs/>
        </w:rPr>
        <w:t>’</w:t>
      </w:r>
      <w:r w:rsidRPr="003528CE">
        <w:rPr>
          <w:i/>
          <w:iCs/>
        </w:rPr>
        <w:t>ISCRIZIONE</w:t>
      </w:r>
    </w:p>
    <w:p w:rsidR="00A33A0C" w:rsidRDefault="002874E4" w:rsidP="00A33A0C">
      <w:pPr>
        <w:jc w:val="both"/>
      </w:pPr>
      <w:r>
        <w:t>Il modulo</w:t>
      </w:r>
      <w:r w:rsidR="00C85BDF" w:rsidRPr="009946DA">
        <w:t xml:space="preserve"> </w:t>
      </w:r>
      <w:r w:rsidR="0024327B">
        <w:t>d’iscrizione (allegat</w:t>
      </w:r>
      <w:r>
        <w:t>o</w:t>
      </w:r>
      <w:r w:rsidR="0024327B">
        <w:t xml:space="preserve"> in fondo all’opuscolo)</w:t>
      </w:r>
      <w:r w:rsidR="00EE505E">
        <w:t>,</w:t>
      </w:r>
      <w:r w:rsidR="00C85BDF" w:rsidRPr="009946DA">
        <w:t xml:space="preserve"> </w:t>
      </w:r>
      <w:r w:rsidR="0024327B">
        <w:t>insieme</w:t>
      </w:r>
      <w:r w:rsidR="00C85BDF" w:rsidRPr="009946DA">
        <w:t xml:space="preserve"> al</w:t>
      </w:r>
      <w:r w:rsidR="0024327B">
        <w:t>la copia del</w:t>
      </w:r>
      <w:r w:rsidR="00C85BDF" w:rsidRPr="009946DA">
        <w:t xml:space="preserve"> versamento della quota d</w:t>
      </w:r>
      <w:r w:rsidR="002D6692" w:rsidRPr="009946DA">
        <w:t>’iscrizione</w:t>
      </w:r>
      <w:r w:rsidR="00C85BDF" w:rsidRPr="009946DA">
        <w:t>, dovrà essere inviat</w:t>
      </w:r>
      <w:r>
        <w:t>o</w:t>
      </w:r>
      <w:r w:rsidR="00C85BDF" w:rsidRPr="009946DA">
        <w:t xml:space="preserve"> entro</w:t>
      </w:r>
      <w:r w:rsidR="0024327B">
        <w:t xml:space="preserve"> e non oltre</w:t>
      </w:r>
      <w:r w:rsidR="00C85BDF" w:rsidRPr="009946DA">
        <w:t xml:space="preserve"> il </w:t>
      </w:r>
      <w:r w:rsidR="0004162E">
        <w:rPr>
          <w:b/>
        </w:rPr>
        <w:t>29</w:t>
      </w:r>
      <w:r w:rsidR="00C85BDF" w:rsidRPr="0024327B">
        <w:rPr>
          <w:b/>
        </w:rPr>
        <w:t xml:space="preserve"> </w:t>
      </w:r>
      <w:r w:rsidR="0004162E">
        <w:rPr>
          <w:b/>
        </w:rPr>
        <w:t>Marzo</w:t>
      </w:r>
      <w:r w:rsidR="00C85BDF" w:rsidRPr="0024327B">
        <w:rPr>
          <w:b/>
        </w:rPr>
        <w:t xml:space="preserve"> 2020</w:t>
      </w:r>
      <w:r w:rsidR="00C85BDF" w:rsidRPr="009946DA">
        <w:t xml:space="preserve"> </w:t>
      </w:r>
      <w:r w:rsidR="00A33A0C" w:rsidRPr="009946DA">
        <w:t xml:space="preserve">con le seguenti modalità: </w:t>
      </w:r>
    </w:p>
    <w:p w:rsidR="003528CE" w:rsidRPr="009946DA" w:rsidRDefault="003528CE" w:rsidP="00A33A0C">
      <w:pPr>
        <w:jc w:val="both"/>
      </w:pPr>
    </w:p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7343"/>
      </w:tblGrid>
      <w:tr w:rsidR="003528CE" w:rsidTr="003528CE">
        <w:tc>
          <w:tcPr>
            <w:tcW w:w="2394" w:type="dxa"/>
          </w:tcPr>
          <w:p w:rsidR="003528CE" w:rsidRDefault="003528CE" w:rsidP="00EB7B5D">
            <w:pPr>
              <w:pStyle w:val="Paragrafoelenco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E-MAIL</w:t>
            </w:r>
          </w:p>
        </w:tc>
        <w:tc>
          <w:tcPr>
            <w:tcW w:w="7343" w:type="dxa"/>
          </w:tcPr>
          <w:p w:rsidR="003528CE" w:rsidRPr="003528CE" w:rsidRDefault="00A350FC" w:rsidP="003528CE">
            <w:pPr>
              <w:pStyle w:val="Paragrafoelenco"/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9" w:history="1">
              <w:r w:rsidR="003528CE" w:rsidRPr="00FB26C4">
                <w:rPr>
                  <w:rStyle w:val="Collegamentoipertestuale"/>
                  <w:rFonts w:ascii="Times New Roman" w:hAnsi="Times New Roman" w:cs="Times New Roman"/>
                  <w:color w:val="000000" w:themeColor="text1"/>
                </w:rPr>
                <w:t>mailto:concorsobracigliano@gmail.com</w:t>
              </w:r>
            </w:hyperlink>
          </w:p>
        </w:tc>
      </w:tr>
      <w:tr w:rsidR="003528CE" w:rsidTr="003528CE">
        <w:tc>
          <w:tcPr>
            <w:tcW w:w="2394" w:type="dxa"/>
          </w:tcPr>
          <w:p w:rsidR="003528CE" w:rsidRDefault="003528CE" w:rsidP="00EB7B5D">
            <w:pPr>
              <w:pStyle w:val="Paragrafoelenco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PEC</w:t>
            </w:r>
          </w:p>
        </w:tc>
        <w:tc>
          <w:tcPr>
            <w:tcW w:w="7343" w:type="dxa"/>
          </w:tcPr>
          <w:p w:rsidR="003528CE" w:rsidRDefault="003528CE" w:rsidP="003528CE">
            <w:pPr>
              <w:pStyle w:val="Paragrafoelenco"/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concorsobracigliano@pec.it</w:t>
            </w:r>
          </w:p>
        </w:tc>
      </w:tr>
    </w:tbl>
    <w:p w:rsidR="00EE505E" w:rsidRPr="00A45EC1" w:rsidRDefault="00797B21" w:rsidP="003528CE">
      <w:pPr>
        <w:spacing w:before="120" w:after="120"/>
        <w:jc w:val="both"/>
        <w:rPr>
          <w:rStyle w:val="Collegamentoipertestuale"/>
          <w:color w:val="auto"/>
          <w:u w:val="none"/>
        </w:rPr>
      </w:pPr>
      <w:r w:rsidRPr="009946DA">
        <w:t xml:space="preserve">Il Bando </w:t>
      </w:r>
      <w:r w:rsidR="00C85BDF" w:rsidRPr="009946DA">
        <w:t xml:space="preserve">di partecipazione </w:t>
      </w:r>
      <w:r w:rsidRPr="009946DA">
        <w:t>al concorso è reperibile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8194"/>
      </w:tblGrid>
      <w:tr w:rsidR="00A45EC1" w:rsidTr="00A45EC1">
        <w:tc>
          <w:tcPr>
            <w:tcW w:w="2263" w:type="dxa"/>
          </w:tcPr>
          <w:p w:rsidR="00A45EC1" w:rsidRDefault="00A45EC1" w:rsidP="00EE505E">
            <w:pPr>
              <w:spacing w:after="240"/>
              <w:jc w:val="both"/>
            </w:pPr>
            <w:r>
              <w:t>Sui siti web:</w:t>
            </w:r>
          </w:p>
        </w:tc>
        <w:tc>
          <w:tcPr>
            <w:tcW w:w="8194" w:type="dxa"/>
          </w:tcPr>
          <w:p w:rsidR="00A45EC1" w:rsidRDefault="00A45EC1" w:rsidP="00EE505E">
            <w:pPr>
              <w:spacing w:after="240"/>
              <w:jc w:val="both"/>
            </w:pPr>
            <w:r w:rsidRPr="009946DA">
              <w:t xml:space="preserve"> </w:t>
            </w:r>
            <w:hyperlink r:id="rId10" w:history="1">
              <w:r w:rsidRPr="00760FD4">
                <w:rPr>
                  <w:rStyle w:val="Collegamentoipertestuale"/>
                  <w:color w:val="000000" w:themeColor="text1"/>
                </w:rPr>
                <w:t>http://www.concorsomusicalebracigliano.it/</w:t>
              </w:r>
            </w:hyperlink>
          </w:p>
        </w:tc>
      </w:tr>
      <w:tr w:rsidR="00A45EC1" w:rsidTr="00A45EC1">
        <w:tc>
          <w:tcPr>
            <w:tcW w:w="2263" w:type="dxa"/>
          </w:tcPr>
          <w:p w:rsidR="00A45EC1" w:rsidRDefault="00A45EC1" w:rsidP="00EE505E">
            <w:pPr>
              <w:spacing w:after="240"/>
              <w:jc w:val="both"/>
            </w:pPr>
          </w:p>
        </w:tc>
        <w:tc>
          <w:tcPr>
            <w:tcW w:w="8194" w:type="dxa"/>
          </w:tcPr>
          <w:p w:rsidR="00A45EC1" w:rsidRDefault="00A45EC1" w:rsidP="00EE505E">
            <w:pPr>
              <w:spacing w:after="240"/>
              <w:jc w:val="both"/>
            </w:pPr>
            <w:r>
              <w:t xml:space="preserve"> </w:t>
            </w:r>
            <w:hyperlink r:id="rId11" w:history="1">
              <w:r w:rsidRPr="00760FD4">
                <w:rPr>
                  <w:rStyle w:val="Collegamentoipertestuale"/>
                  <w:color w:val="000000" w:themeColor="text1"/>
                </w:rPr>
                <w:t>http://www.comune.bracigliano.sa.it/</w:t>
              </w:r>
            </w:hyperlink>
          </w:p>
        </w:tc>
      </w:tr>
    </w:tbl>
    <w:p w:rsidR="00367FF8" w:rsidRDefault="002D6692" w:rsidP="00A45EC1">
      <w:pPr>
        <w:spacing w:before="240" w:after="120"/>
        <w:jc w:val="both"/>
      </w:pPr>
      <w:r w:rsidRPr="009946DA">
        <w:t>Il pagamento della quota d’iscrizione potrà essere effettuat</w:t>
      </w:r>
      <w:r w:rsidR="002847F8">
        <w:t>o</w:t>
      </w:r>
      <w:r w:rsidRPr="009946DA">
        <w:t xml:space="preserve"> tramite </w:t>
      </w:r>
    </w:p>
    <w:p w:rsidR="00367FF8" w:rsidRDefault="00367FF8" w:rsidP="00EB7B5D">
      <w:pPr>
        <w:pStyle w:val="Paragrafoelenco"/>
        <w:numPr>
          <w:ilvl w:val="0"/>
          <w:numId w:val="14"/>
        </w:numPr>
        <w:spacing w:after="18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B</w:t>
      </w:r>
      <w:r w:rsidR="002D6692" w:rsidRPr="00367FF8">
        <w:rPr>
          <w:rFonts w:ascii="Times New Roman" w:hAnsi="Times New Roman" w:cs="Times New Roman"/>
          <w:color w:val="000000" w:themeColor="text1"/>
        </w:rPr>
        <w:t xml:space="preserve">onifico </w:t>
      </w:r>
      <w:r>
        <w:rPr>
          <w:rFonts w:ascii="Times New Roman" w:hAnsi="Times New Roman" w:cs="Times New Roman"/>
          <w:color w:val="000000" w:themeColor="text1"/>
        </w:rPr>
        <w:t>B</w:t>
      </w:r>
      <w:r w:rsidR="002D6692" w:rsidRPr="00367FF8">
        <w:rPr>
          <w:rFonts w:ascii="Times New Roman" w:hAnsi="Times New Roman" w:cs="Times New Roman"/>
          <w:color w:val="000000" w:themeColor="text1"/>
        </w:rPr>
        <w:t xml:space="preserve">ancario </w:t>
      </w:r>
    </w:p>
    <w:p w:rsidR="00EE505E" w:rsidRPr="00367FF8" w:rsidRDefault="00367FF8" w:rsidP="00367FF8">
      <w:pPr>
        <w:pStyle w:val="Paragrafoelenco"/>
        <w:spacing w:after="18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Intestatario: </w:t>
      </w:r>
      <w:r w:rsidR="00774092">
        <w:rPr>
          <w:rFonts w:ascii="Times New Roman" w:hAnsi="Times New Roman" w:cs="Times New Roman"/>
          <w:color w:val="000000" w:themeColor="text1"/>
        </w:rPr>
        <w:t xml:space="preserve">Associazione </w:t>
      </w:r>
      <w:r w:rsidR="004E4937" w:rsidRPr="00367FF8">
        <w:rPr>
          <w:rFonts w:ascii="Times New Roman" w:hAnsi="Times New Roman" w:cs="Times New Roman"/>
          <w:color w:val="000000" w:themeColor="text1"/>
        </w:rPr>
        <w:t xml:space="preserve">Libera-Mente </w:t>
      </w:r>
    </w:p>
    <w:p w:rsidR="00EE505E" w:rsidRDefault="002D6692" w:rsidP="00EE505E">
      <w:pPr>
        <w:pStyle w:val="Paragrafoelenco"/>
        <w:spacing w:after="180" w:line="240" w:lineRule="auto"/>
        <w:jc w:val="both"/>
        <w:rPr>
          <w:rFonts w:ascii="Times New Roman" w:hAnsi="Times New Roman" w:cs="Times New Roman"/>
          <w:color w:val="auto"/>
        </w:rPr>
      </w:pPr>
      <w:r w:rsidRPr="002847F8">
        <w:rPr>
          <w:rFonts w:ascii="Times New Roman" w:hAnsi="Times New Roman" w:cs="Times New Roman"/>
          <w:color w:val="auto"/>
        </w:rPr>
        <w:t xml:space="preserve">Via Vescovo Capaccio n. 99 </w:t>
      </w:r>
      <w:r w:rsidR="002847F8" w:rsidRPr="002847F8">
        <w:rPr>
          <w:rFonts w:ascii="Times New Roman" w:hAnsi="Times New Roman" w:cs="Times New Roman"/>
          <w:color w:val="auto"/>
        </w:rPr>
        <w:t xml:space="preserve">CAP </w:t>
      </w:r>
      <w:r w:rsidRPr="002847F8">
        <w:rPr>
          <w:rFonts w:ascii="Times New Roman" w:hAnsi="Times New Roman" w:cs="Times New Roman"/>
          <w:color w:val="auto"/>
        </w:rPr>
        <w:t>84082 Bracigliano (</w:t>
      </w:r>
      <w:r w:rsidR="00774092">
        <w:rPr>
          <w:rFonts w:ascii="Times New Roman" w:hAnsi="Times New Roman" w:cs="Times New Roman"/>
          <w:color w:val="auto"/>
        </w:rPr>
        <w:t>SA)</w:t>
      </w:r>
      <w:r w:rsidRPr="002847F8">
        <w:rPr>
          <w:rFonts w:ascii="Times New Roman" w:hAnsi="Times New Roman" w:cs="Times New Roman"/>
          <w:color w:val="auto"/>
        </w:rPr>
        <w:t xml:space="preserve"> </w:t>
      </w:r>
    </w:p>
    <w:p w:rsidR="00367FF8" w:rsidRPr="00367FF8" w:rsidRDefault="002D6692" w:rsidP="00EB7B5D">
      <w:pPr>
        <w:pStyle w:val="Paragrafoelenco"/>
        <w:numPr>
          <w:ilvl w:val="0"/>
          <w:numId w:val="14"/>
        </w:numPr>
        <w:spacing w:after="180"/>
        <w:jc w:val="both"/>
        <w:rPr>
          <w:rFonts w:ascii="Times New Roman" w:hAnsi="Times New Roman" w:cs="Times New Roman"/>
          <w:color w:val="000000" w:themeColor="text1"/>
        </w:rPr>
      </w:pPr>
      <w:r w:rsidRPr="00367FF8">
        <w:rPr>
          <w:rFonts w:ascii="Times New Roman" w:hAnsi="Times New Roman" w:cs="Times New Roman"/>
          <w:color w:val="000000" w:themeColor="text1"/>
        </w:rPr>
        <w:t xml:space="preserve">Conto n° </w:t>
      </w:r>
      <w:r w:rsidR="00110046" w:rsidRPr="00110046">
        <w:rPr>
          <w:rFonts w:ascii="Times New Roman" w:hAnsi="Times New Roman" w:cs="Times New Roman"/>
          <w:b/>
          <w:bCs/>
          <w:color w:val="000000" w:themeColor="text1"/>
        </w:rPr>
        <w:t>1/0000032857</w:t>
      </w:r>
    </w:p>
    <w:p w:rsidR="00367FF8" w:rsidRPr="00367FF8" w:rsidRDefault="002D6692" w:rsidP="00EB7B5D">
      <w:pPr>
        <w:pStyle w:val="Paragrafoelenco"/>
        <w:numPr>
          <w:ilvl w:val="0"/>
          <w:numId w:val="14"/>
        </w:numPr>
        <w:spacing w:after="180"/>
        <w:jc w:val="both"/>
        <w:rPr>
          <w:rFonts w:ascii="Times New Roman" w:hAnsi="Times New Roman" w:cs="Times New Roman"/>
          <w:color w:val="000000" w:themeColor="text1"/>
        </w:rPr>
      </w:pPr>
      <w:r w:rsidRPr="00367FF8">
        <w:rPr>
          <w:rFonts w:ascii="Times New Roman" w:hAnsi="Times New Roman" w:cs="Times New Roman"/>
          <w:color w:val="000000" w:themeColor="text1"/>
        </w:rPr>
        <w:t>Iban:</w:t>
      </w:r>
      <w:r w:rsidRPr="00367FF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110046">
        <w:rPr>
          <w:rFonts w:ascii="Times New Roman" w:hAnsi="Times New Roman" w:cs="Times New Roman"/>
          <w:b/>
          <w:color w:val="000000" w:themeColor="text1"/>
        </w:rPr>
        <w:t>IT59 H087 8489 5800 1000 0032 857</w:t>
      </w:r>
      <w:r w:rsidR="00EE505E" w:rsidRPr="00367FF8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</w:t>
      </w:r>
    </w:p>
    <w:p w:rsidR="00367FF8" w:rsidRPr="00367FF8" w:rsidRDefault="002D6692" w:rsidP="00EB7B5D">
      <w:pPr>
        <w:pStyle w:val="Paragrafoelenco"/>
        <w:numPr>
          <w:ilvl w:val="0"/>
          <w:numId w:val="14"/>
        </w:numPr>
        <w:spacing w:after="180"/>
        <w:jc w:val="both"/>
        <w:rPr>
          <w:rFonts w:ascii="Times New Roman" w:hAnsi="Times New Roman" w:cs="Times New Roman"/>
          <w:color w:val="000000" w:themeColor="text1"/>
        </w:rPr>
      </w:pPr>
      <w:r w:rsidRPr="00367FF8">
        <w:rPr>
          <w:rFonts w:ascii="Times New Roman" w:hAnsi="Times New Roman" w:cs="Times New Roman"/>
          <w:bCs/>
          <w:color w:val="000000" w:themeColor="text1"/>
        </w:rPr>
        <w:t>Codice Bic:</w:t>
      </w:r>
      <w:r w:rsidRPr="00367FF8">
        <w:rPr>
          <w:rFonts w:ascii="Times New Roman" w:hAnsi="Times New Roman" w:cs="Times New Roman"/>
          <w:color w:val="000000" w:themeColor="text1"/>
        </w:rPr>
        <w:t xml:space="preserve"> </w:t>
      </w:r>
      <w:r w:rsidR="00110046" w:rsidRPr="00110046">
        <w:rPr>
          <w:rFonts w:ascii="Times New Roman" w:hAnsi="Times New Roman" w:cs="Times New Roman"/>
          <w:b/>
          <w:bCs/>
          <w:color w:val="000000" w:themeColor="text1"/>
        </w:rPr>
        <w:t>CCRTIT2TMPR</w:t>
      </w:r>
    </w:p>
    <w:p w:rsidR="002D6692" w:rsidRPr="00367FF8" w:rsidRDefault="00465CED" w:rsidP="00110046">
      <w:pPr>
        <w:pStyle w:val="Paragrafoelenco"/>
        <w:spacing w:after="180"/>
        <w:jc w:val="both"/>
        <w:rPr>
          <w:rFonts w:ascii="Times New Roman" w:hAnsi="Times New Roman" w:cs="Times New Roman"/>
          <w:color w:val="000000" w:themeColor="text1"/>
        </w:rPr>
      </w:pPr>
      <w:r w:rsidRPr="00465CED">
        <w:rPr>
          <w:rFonts w:ascii="Times New Roman" w:hAnsi="Times New Roman" w:cs="Times New Roman"/>
          <w:b/>
          <w:bCs/>
          <w:i/>
          <w:iCs/>
          <w:color w:val="000000" w:themeColor="text1"/>
        </w:rPr>
        <w:t>C</w:t>
      </w:r>
      <w:r w:rsidR="002D6692" w:rsidRPr="00465CED">
        <w:rPr>
          <w:rFonts w:ascii="Times New Roman" w:hAnsi="Times New Roman" w:cs="Times New Roman"/>
          <w:b/>
          <w:bCs/>
          <w:i/>
          <w:iCs/>
          <w:color w:val="000000" w:themeColor="text1"/>
        </w:rPr>
        <w:t>ausale</w:t>
      </w:r>
      <w:r w:rsidR="002D6692" w:rsidRPr="00367FF8">
        <w:rPr>
          <w:rFonts w:ascii="Times New Roman" w:hAnsi="Times New Roman" w:cs="Times New Roman"/>
          <w:color w:val="000000" w:themeColor="text1"/>
        </w:rPr>
        <w:t xml:space="preserve">: “Partecipazione Concorso”, indicando la/le categoria/e, sezione e strumento. </w:t>
      </w:r>
    </w:p>
    <w:p w:rsidR="006E224C" w:rsidRPr="002847F8" w:rsidRDefault="00237637" w:rsidP="00355BAD">
      <w:pPr>
        <w:spacing w:before="120" w:after="120"/>
        <w:jc w:val="center"/>
        <w:rPr>
          <w:i/>
        </w:rPr>
      </w:pPr>
      <w:r w:rsidRPr="002847F8">
        <w:rPr>
          <w:i/>
        </w:rPr>
        <w:t xml:space="preserve">ART. </w:t>
      </w:r>
      <w:r w:rsidR="000A70DC">
        <w:rPr>
          <w:i/>
        </w:rPr>
        <w:t>4</w:t>
      </w:r>
    </w:p>
    <w:p w:rsidR="002847F8" w:rsidRPr="003528CE" w:rsidRDefault="00F0518C" w:rsidP="00F0518C">
      <w:pPr>
        <w:spacing w:after="100"/>
        <w:jc w:val="center"/>
        <w:rPr>
          <w:i/>
          <w:iCs/>
        </w:rPr>
      </w:pPr>
      <w:r w:rsidRPr="003528CE">
        <w:rPr>
          <w:i/>
          <w:iCs/>
        </w:rPr>
        <w:t>CALENDARIO DELLE AUDIZIONI</w:t>
      </w:r>
    </w:p>
    <w:p w:rsidR="00955D73" w:rsidRDefault="00682260" w:rsidP="000762CA">
      <w:r w:rsidRPr="009946DA">
        <w:t xml:space="preserve">Il calendario </w:t>
      </w:r>
      <w:r w:rsidR="002847F8" w:rsidRPr="002847F8">
        <w:t>delle audizioni</w:t>
      </w:r>
      <w:r w:rsidR="002847F8" w:rsidRPr="009946DA">
        <w:t xml:space="preserve"> </w:t>
      </w:r>
      <w:r w:rsidRPr="009946DA">
        <w:t xml:space="preserve">sarà reso noto in data </w:t>
      </w:r>
      <w:r w:rsidRPr="002E2241">
        <w:rPr>
          <w:b/>
          <w:bCs/>
        </w:rPr>
        <w:t>20 Aprile 2020</w:t>
      </w:r>
      <w:r w:rsidRPr="009946DA">
        <w:t xml:space="preserve"> </w:t>
      </w:r>
      <w:r w:rsidR="002E2241">
        <w:t>mediante:</w:t>
      </w:r>
    </w:p>
    <w:p w:rsidR="00181F43" w:rsidRDefault="00181F43" w:rsidP="000762CA"/>
    <w:p w:rsidR="00181F43" w:rsidRDefault="00181F43" w:rsidP="000762CA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478"/>
      </w:tblGrid>
      <w:tr w:rsidR="00181F43" w:rsidRPr="004636BC" w:rsidTr="00181F43">
        <w:trPr>
          <w:trHeight w:val="459"/>
        </w:trPr>
        <w:tc>
          <w:tcPr>
            <w:tcW w:w="2972" w:type="dxa"/>
          </w:tcPr>
          <w:p w:rsidR="00181F43" w:rsidRPr="00181F43" w:rsidRDefault="00181F43" w:rsidP="0077534F">
            <w:pPr>
              <w:tabs>
                <w:tab w:val="left" w:pos="851"/>
              </w:tabs>
              <w:spacing w:before="60" w:after="60"/>
              <w:rPr>
                <w:color w:val="000000" w:themeColor="text1"/>
                <w:lang w:val="en-US"/>
              </w:rPr>
            </w:pPr>
            <w:r w:rsidRPr="00181F43">
              <w:rPr>
                <w:color w:val="000000" w:themeColor="text1"/>
                <w:lang w:val="en-US"/>
              </w:rPr>
              <w:t>FACEBOOK</w:t>
            </w:r>
          </w:p>
        </w:tc>
        <w:tc>
          <w:tcPr>
            <w:tcW w:w="7478" w:type="dxa"/>
          </w:tcPr>
          <w:p w:rsidR="00181F43" w:rsidRPr="00181F43" w:rsidRDefault="00A350FC" w:rsidP="0077534F">
            <w:pPr>
              <w:tabs>
                <w:tab w:val="left" w:pos="851"/>
              </w:tabs>
              <w:spacing w:before="60" w:after="60"/>
              <w:rPr>
                <w:color w:val="000000" w:themeColor="text1"/>
                <w:lang w:val="en-US"/>
              </w:rPr>
            </w:pPr>
            <w:hyperlink r:id="rId12" w:history="1">
              <w:r w:rsidR="00181F43" w:rsidRPr="00181F43">
                <w:rPr>
                  <w:rStyle w:val="Collegamentoipertestuale"/>
                  <w:color w:val="000000" w:themeColor="text1"/>
                  <w:lang w:val="en-US"/>
                </w:rPr>
                <w:t>https://www.facebook.com/FrancescoCardaropoliMusicCompetition/</w:t>
              </w:r>
            </w:hyperlink>
          </w:p>
        </w:tc>
      </w:tr>
      <w:tr w:rsidR="00181F43" w:rsidRPr="00367FF8" w:rsidTr="00181F43">
        <w:trPr>
          <w:trHeight w:val="459"/>
        </w:trPr>
        <w:tc>
          <w:tcPr>
            <w:tcW w:w="2972" w:type="dxa"/>
          </w:tcPr>
          <w:p w:rsidR="00181F43" w:rsidRPr="00367FF8" w:rsidRDefault="00181F43" w:rsidP="00181F43">
            <w:pPr>
              <w:tabs>
                <w:tab w:val="left" w:pos="851"/>
              </w:tabs>
              <w:spacing w:before="60" w:after="60"/>
              <w:rPr>
                <w:lang w:val="en-US"/>
              </w:rPr>
            </w:pPr>
            <w:r w:rsidRPr="00367FF8">
              <w:rPr>
                <w:lang w:val="en-US"/>
              </w:rPr>
              <w:t>WEB</w:t>
            </w:r>
          </w:p>
        </w:tc>
        <w:tc>
          <w:tcPr>
            <w:tcW w:w="7478" w:type="dxa"/>
          </w:tcPr>
          <w:p w:rsidR="00181F43" w:rsidRPr="00367FF8" w:rsidRDefault="00A350FC" w:rsidP="00181F43">
            <w:pPr>
              <w:tabs>
                <w:tab w:val="left" w:pos="851"/>
              </w:tabs>
              <w:spacing w:before="60" w:after="60"/>
              <w:rPr>
                <w:lang w:val="en-US"/>
              </w:rPr>
            </w:pPr>
            <w:hyperlink r:id="rId13" w:history="1">
              <w:r w:rsidR="00181F43" w:rsidRPr="00367FF8">
                <w:rPr>
                  <w:rStyle w:val="Collegamentoipertestuale"/>
                  <w:rFonts w:eastAsiaTheme="minorEastAsia"/>
                  <w:color w:val="000000" w:themeColor="text1"/>
                  <w:lang w:val="en-US"/>
                </w:rPr>
                <w:t>http://www.concorsomusicalebracigliano.it/</w:t>
              </w:r>
            </w:hyperlink>
          </w:p>
        </w:tc>
      </w:tr>
      <w:tr w:rsidR="00181F43" w:rsidRPr="00367FF8" w:rsidTr="00181F43">
        <w:trPr>
          <w:trHeight w:val="459"/>
        </w:trPr>
        <w:tc>
          <w:tcPr>
            <w:tcW w:w="2972" w:type="dxa"/>
          </w:tcPr>
          <w:p w:rsidR="00181F43" w:rsidRPr="00367FF8" w:rsidRDefault="00181F43" w:rsidP="00181F43">
            <w:pPr>
              <w:tabs>
                <w:tab w:val="left" w:pos="851"/>
              </w:tabs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PER ALTRE INFO</w:t>
            </w:r>
          </w:p>
        </w:tc>
        <w:tc>
          <w:tcPr>
            <w:tcW w:w="7478" w:type="dxa"/>
          </w:tcPr>
          <w:p w:rsidR="00181F43" w:rsidRPr="00367FF8" w:rsidRDefault="00181F43" w:rsidP="00181F43">
            <w:pPr>
              <w:tabs>
                <w:tab w:val="left" w:pos="851"/>
              </w:tabs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 xml:space="preserve">CELL. </w:t>
            </w:r>
            <w:r w:rsidR="00B209E7">
              <w:rPr>
                <w:lang w:val="en-US"/>
              </w:rPr>
              <w:t xml:space="preserve">+39 </w:t>
            </w:r>
            <w:r w:rsidRPr="00367FF8">
              <w:rPr>
                <w:lang w:val="en-US"/>
              </w:rPr>
              <w:t>389</w:t>
            </w:r>
            <w:r>
              <w:rPr>
                <w:lang w:val="en-US"/>
              </w:rPr>
              <w:t xml:space="preserve"> </w:t>
            </w:r>
            <w:r w:rsidRPr="00367FF8">
              <w:rPr>
                <w:lang w:val="en-US"/>
              </w:rPr>
              <w:t>261</w:t>
            </w:r>
            <w:r>
              <w:rPr>
                <w:lang w:val="en-US"/>
              </w:rPr>
              <w:t xml:space="preserve"> </w:t>
            </w:r>
            <w:r w:rsidRPr="00367FF8">
              <w:rPr>
                <w:lang w:val="en-US"/>
              </w:rPr>
              <w:t>38</w:t>
            </w:r>
            <w:r>
              <w:rPr>
                <w:lang w:val="en-US"/>
              </w:rPr>
              <w:t xml:space="preserve"> </w:t>
            </w:r>
            <w:r w:rsidRPr="00367FF8">
              <w:rPr>
                <w:lang w:val="en-US"/>
              </w:rPr>
              <w:t>74</w:t>
            </w:r>
          </w:p>
        </w:tc>
      </w:tr>
    </w:tbl>
    <w:p w:rsidR="00CA75D7" w:rsidRDefault="00CA75D7" w:rsidP="00A45EC1">
      <w:pPr>
        <w:spacing w:after="100"/>
        <w:rPr>
          <w:i/>
        </w:rPr>
      </w:pPr>
    </w:p>
    <w:p w:rsidR="000762CA" w:rsidRPr="003528CE" w:rsidRDefault="00237637" w:rsidP="00355BAD">
      <w:pPr>
        <w:spacing w:before="120" w:after="120"/>
        <w:jc w:val="center"/>
        <w:rPr>
          <w:i/>
        </w:rPr>
      </w:pPr>
      <w:r w:rsidRPr="003528CE">
        <w:rPr>
          <w:i/>
        </w:rPr>
        <w:t xml:space="preserve">ART. </w:t>
      </w:r>
      <w:r w:rsidR="000A70DC" w:rsidRPr="003528CE">
        <w:rPr>
          <w:i/>
        </w:rPr>
        <w:t>5</w:t>
      </w:r>
    </w:p>
    <w:p w:rsidR="00797B21" w:rsidRPr="003528CE" w:rsidRDefault="00F0518C" w:rsidP="00F0518C">
      <w:pPr>
        <w:spacing w:before="60" w:after="60"/>
        <w:jc w:val="center"/>
        <w:rPr>
          <w:i/>
        </w:rPr>
      </w:pPr>
      <w:r w:rsidRPr="003528CE">
        <w:rPr>
          <w:i/>
        </w:rPr>
        <w:t>VALUTAZIONE</w:t>
      </w:r>
    </w:p>
    <w:p w:rsidR="00774092" w:rsidRDefault="000762CA" w:rsidP="00176251">
      <w:pPr>
        <w:pStyle w:val="NormaleWeb"/>
        <w:shd w:val="clear" w:color="auto" w:fill="FFFFFF"/>
        <w:spacing w:after="120" w:line="408" w:lineRule="atLeast"/>
        <w:rPr>
          <w:rFonts w:eastAsiaTheme="minorHAnsi"/>
          <w:lang w:eastAsia="ja-JP" w:bidi="it-IT"/>
        </w:rPr>
      </w:pPr>
      <w:r w:rsidRPr="009946DA">
        <w:rPr>
          <w:rFonts w:eastAsiaTheme="minorHAnsi"/>
          <w:lang w:eastAsia="ja-JP" w:bidi="it-IT"/>
        </w:rPr>
        <w:t>La prova d’esecuzione è unica; la valutazione dei concorrenti è espressa in centesimi.</w:t>
      </w:r>
    </w:p>
    <w:p w:rsidR="00774092" w:rsidRDefault="00774092" w:rsidP="002439CF">
      <w:pPr>
        <w:pStyle w:val="NormaleWeb"/>
        <w:shd w:val="clear" w:color="auto" w:fill="FFFFFF"/>
        <w:spacing w:after="0" w:line="276" w:lineRule="auto"/>
        <w:rPr>
          <w:rFonts w:eastAsiaTheme="minorHAnsi"/>
          <w:lang w:eastAsia="ja-JP" w:bidi="it-IT"/>
        </w:rPr>
      </w:pPr>
      <w:r>
        <w:rPr>
          <w:rFonts w:eastAsiaTheme="minorHAnsi"/>
          <w:lang w:eastAsia="ja-JP" w:bidi="it-IT"/>
        </w:rPr>
        <w:t>Votazione 100/100 con LODE PRIMO PREMIO ASSOLUTO</w:t>
      </w:r>
    </w:p>
    <w:p w:rsidR="000762CA" w:rsidRPr="00B62AFA" w:rsidRDefault="000762CA" w:rsidP="002439CF">
      <w:pPr>
        <w:pStyle w:val="NormaleWeb"/>
        <w:shd w:val="clear" w:color="auto" w:fill="FFFFFF"/>
        <w:spacing w:after="0" w:line="276" w:lineRule="auto"/>
        <w:rPr>
          <w:rFonts w:eastAsiaTheme="minorHAnsi"/>
          <w:i/>
          <w:iCs/>
          <w:lang w:eastAsia="ja-JP" w:bidi="it-IT"/>
        </w:rPr>
      </w:pPr>
      <w:r w:rsidRPr="009946DA">
        <w:rPr>
          <w:rFonts w:eastAsiaTheme="minorHAnsi"/>
          <w:lang w:eastAsia="ja-JP" w:bidi="it-IT"/>
        </w:rPr>
        <w:t>votazione da 9</w:t>
      </w:r>
      <w:r w:rsidR="00774092">
        <w:rPr>
          <w:rFonts w:eastAsiaTheme="minorHAnsi"/>
          <w:lang w:eastAsia="ja-JP" w:bidi="it-IT"/>
        </w:rPr>
        <w:t>5</w:t>
      </w:r>
      <w:r w:rsidRPr="009946DA">
        <w:rPr>
          <w:rFonts w:eastAsiaTheme="minorHAnsi"/>
          <w:lang w:eastAsia="ja-JP" w:bidi="it-IT"/>
        </w:rPr>
        <w:t xml:space="preserve"> a 100 punti </w:t>
      </w:r>
      <w:r w:rsidR="00B62AFA" w:rsidRPr="00B62AFA">
        <w:rPr>
          <w:rFonts w:eastAsiaTheme="minorHAnsi"/>
          <w:i/>
          <w:iCs/>
          <w:lang w:eastAsia="ja-JP" w:bidi="it-IT"/>
        </w:rPr>
        <w:t xml:space="preserve">PRIMO PREMIO </w:t>
      </w:r>
    </w:p>
    <w:p w:rsidR="000762CA" w:rsidRPr="009946DA" w:rsidRDefault="000762CA" w:rsidP="002439CF">
      <w:pPr>
        <w:pStyle w:val="NormaleWeb"/>
        <w:shd w:val="clear" w:color="auto" w:fill="FFFFFF"/>
        <w:spacing w:after="0" w:line="276" w:lineRule="auto"/>
        <w:rPr>
          <w:rFonts w:eastAsiaTheme="minorHAnsi"/>
          <w:lang w:eastAsia="ja-JP" w:bidi="it-IT"/>
        </w:rPr>
      </w:pPr>
      <w:r w:rsidRPr="009946DA">
        <w:rPr>
          <w:rFonts w:eastAsiaTheme="minorHAnsi"/>
          <w:lang w:eastAsia="ja-JP" w:bidi="it-IT"/>
        </w:rPr>
        <w:t xml:space="preserve">votazione da 90 a 94 punti </w:t>
      </w:r>
      <w:r w:rsidR="00B62AFA" w:rsidRPr="00B62AFA">
        <w:rPr>
          <w:rFonts w:eastAsiaTheme="minorHAnsi"/>
          <w:i/>
          <w:iCs/>
          <w:lang w:eastAsia="ja-JP" w:bidi="it-IT"/>
        </w:rPr>
        <w:t>SECONDO PREMIO</w:t>
      </w:r>
    </w:p>
    <w:p w:rsidR="000762CA" w:rsidRPr="009946DA" w:rsidRDefault="000762CA" w:rsidP="002439CF">
      <w:pPr>
        <w:pStyle w:val="NormaleWeb"/>
        <w:shd w:val="clear" w:color="auto" w:fill="FFFFFF"/>
        <w:spacing w:after="0" w:line="276" w:lineRule="auto"/>
        <w:rPr>
          <w:rFonts w:eastAsiaTheme="minorHAnsi"/>
          <w:lang w:eastAsia="ja-JP" w:bidi="it-IT"/>
        </w:rPr>
      </w:pPr>
      <w:r w:rsidRPr="009946DA">
        <w:rPr>
          <w:rFonts w:eastAsiaTheme="minorHAnsi"/>
          <w:lang w:eastAsia="ja-JP" w:bidi="it-IT"/>
        </w:rPr>
        <w:t xml:space="preserve">votazione da 85 a 89 punti </w:t>
      </w:r>
      <w:r w:rsidR="00B62AFA" w:rsidRPr="00B62AFA">
        <w:rPr>
          <w:rFonts w:eastAsiaTheme="minorHAnsi"/>
          <w:i/>
          <w:iCs/>
          <w:lang w:eastAsia="ja-JP" w:bidi="it-IT"/>
        </w:rPr>
        <w:t>TERZO PREMIO</w:t>
      </w:r>
    </w:p>
    <w:p w:rsidR="00774092" w:rsidRPr="00774092" w:rsidRDefault="000762CA" w:rsidP="00764775">
      <w:pPr>
        <w:pStyle w:val="NormaleWeb"/>
        <w:shd w:val="clear" w:color="auto" w:fill="FFFFFF"/>
        <w:spacing w:after="50" w:line="276" w:lineRule="auto"/>
        <w:rPr>
          <w:rFonts w:eastAsiaTheme="minorHAnsi"/>
          <w:i/>
          <w:iCs/>
          <w:lang w:eastAsia="ja-JP" w:bidi="it-IT"/>
        </w:rPr>
      </w:pPr>
      <w:r w:rsidRPr="009946DA">
        <w:rPr>
          <w:rFonts w:eastAsiaTheme="minorHAnsi"/>
          <w:lang w:eastAsia="ja-JP" w:bidi="it-IT"/>
        </w:rPr>
        <w:t xml:space="preserve">votazione da 80 a 84 punti </w:t>
      </w:r>
      <w:r w:rsidR="00B62AFA" w:rsidRPr="00B62AFA">
        <w:rPr>
          <w:rFonts w:eastAsiaTheme="minorHAnsi"/>
          <w:i/>
          <w:iCs/>
          <w:lang w:eastAsia="ja-JP" w:bidi="it-IT"/>
        </w:rPr>
        <w:t>DIPLOMA DI MERITO</w:t>
      </w:r>
    </w:p>
    <w:p w:rsidR="002439CF" w:rsidRPr="00176251" w:rsidRDefault="002439CF" w:rsidP="002439CF">
      <w:pPr>
        <w:jc w:val="both"/>
      </w:pPr>
      <w:r w:rsidRPr="00176251">
        <w:t xml:space="preserve">Tutti i concorrenti che avranno riportato un punteggio pari a 100/100 risulteranno vincitori di </w:t>
      </w:r>
      <w:r w:rsidR="00D06130" w:rsidRPr="00176251">
        <w:t>medaglia e coppa</w:t>
      </w:r>
      <w:r w:rsidRPr="00176251">
        <w:t xml:space="preserve">. </w:t>
      </w:r>
    </w:p>
    <w:p w:rsidR="004D7401" w:rsidRDefault="00176251" w:rsidP="00A45EC1">
      <w:pPr>
        <w:jc w:val="both"/>
      </w:pPr>
      <w:r>
        <w:t>C</w:t>
      </w:r>
      <w:r w:rsidR="002439CF" w:rsidRPr="009946DA">
        <w:t xml:space="preserve">oloro che avranno riportato una valutazione </w:t>
      </w:r>
      <w:r w:rsidR="00B62AFA">
        <w:t xml:space="preserve">di </w:t>
      </w:r>
      <w:r w:rsidR="002439CF" w:rsidRPr="009946DA">
        <w:rPr>
          <w:b/>
        </w:rPr>
        <w:t>100/100 con LODE,</w:t>
      </w:r>
      <w:r w:rsidR="00B62AFA">
        <w:rPr>
          <w:b/>
        </w:rPr>
        <w:t xml:space="preserve"> </w:t>
      </w:r>
      <w:r w:rsidR="002439CF" w:rsidRPr="009946DA">
        <w:t>attri</w:t>
      </w:r>
      <w:r w:rsidR="004B5E3D">
        <w:t xml:space="preserve">buita all’unanimità dalla </w:t>
      </w:r>
      <w:r w:rsidR="002439CF" w:rsidRPr="009946DA">
        <w:t>commissione giudicatrice, concorreranno alla serata finale</w:t>
      </w:r>
      <w:r w:rsidR="00B62AFA">
        <w:t>, in data 26 Aprile 2020,</w:t>
      </w:r>
      <w:r w:rsidR="002439CF" w:rsidRPr="009946DA">
        <w:t xml:space="preserve"> per l’a</w:t>
      </w:r>
      <w:r w:rsidR="00B62AFA">
        <w:t>ssegnazione</w:t>
      </w:r>
      <w:r w:rsidR="002439CF" w:rsidRPr="009946DA">
        <w:t xml:space="preserve"> del </w:t>
      </w:r>
      <w:r w:rsidR="00B62AFA">
        <w:rPr>
          <w:bCs/>
          <w:iCs/>
        </w:rPr>
        <w:t>P</w:t>
      </w:r>
      <w:r w:rsidR="002439CF" w:rsidRPr="00B62AFA">
        <w:rPr>
          <w:bCs/>
          <w:iCs/>
        </w:rPr>
        <w:t>remio Speciale</w:t>
      </w:r>
      <w:r w:rsidR="002439CF" w:rsidRPr="009946DA">
        <w:rPr>
          <w:b/>
          <w:i/>
        </w:rPr>
        <w:t xml:space="preserve"> </w:t>
      </w:r>
      <w:r w:rsidR="00B62AFA">
        <w:rPr>
          <w:b/>
          <w:i/>
        </w:rPr>
        <w:t>“</w:t>
      </w:r>
      <w:r w:rsidR="002439CF" w:rsidRPr="009946DA">
        <w:rPr>
          <w:b/>
          <w:i/>
        </w:rPr>
        <w:t>Global Music Award</w:t>
      </w:r>
      <w:r w:rsidR="002439CF" w:rsidRPr="009946DA">
        <w:rPr>
          <w:b/>
        </w:rPr>
        <w:t>” di</w:t>
      </w:r>
      <w:r w:rsidR="00B62AFA">
        <w:rPr>
          <w:b/>
        </w:rPr>
        <w:t xml:space="preserve"> </w:t>
      </w:r>
      <w:r w:rsidR="002439CF" w:rsidRPr="009946DA">
        <w:rPr>
          <w:b/>
        </w:rPr>
        <w:t>€ 1</w:t>
      </w:r>
      <w:r w:rsidR="002439CF">
        <w:rPr>
          <w:b/>
        </w:rPr>
        <w:t>.</w:t>
      </w:r>
      <w:r w:rsidR="002439CF" w:rsidRPr="009946DA">
        <w:rPr>
          <w:b/>
        </w:rPr>
        <w:t xml:space="preserve">000,00 </w:t>
      </w:r>
      <w:r w:rsidR="002439CF" w:rsidRPr="009946DA">
        <w:t>offerto da “Villa Carmela”</w:t>
      </w:r>
      <w:r w:rsidR="00EE505E">
        <w:t xml:space="preserve"> </w:t>
      </w:r>
      <w:r w:rsidR="002439CF" w:rsidRPr="009946DA">
        <w:t xml:space="preserve"> in onore della fondatrice Carmela Basile</w:t>
      </w:r>
      <w:r w:rsidR="004B5E3D">
        <w:t>.</w:t>
      </w:r>
    </w:p>
    <w:p w:rsidR="002B62D0" w:rsidRPr="00176251" w:rsidRDefault="00176251" w:rsidP="00176251">
      <w:pPr>
        <w:jc w:val="both"/>
        <w:rPr>
          <w:b/>
          <w:bCs/>
          <w:i/>
          <w:iCs/>
        </w:rPr>
      </w:pPr>
      <w:r w:rsidRPr="00176251">
        <w:rPr>
          <w:b/>
          <w:bCs/>
        </w:rPr>
        <w:t>IMPORTANTE</w:t>
      </w:r>
      <w:r w:rsidRPr="00176251">
        <w:t xml:space="preserve">: chi non parteciperà alla serata finale, perderà anche la borsa di studio di </w:t>
      </w:r>
      <w:r w:rsidRPr="00176251">
        <w:rPr>
          <w:b/>
          <w:bCs/>
          <w:i/>
          <w:iCs/>
        </w:rPr>
        <w:t xml:space="preserve">SEZIONE O </w:t>
      </w:r>
      <w:r w:rsidR="00101C52">
        <w:rPr>
          <w:b/>
          <w:bCs/>
          <w:i/>
          <w:iCs/>
        </w:rPr>
        <w:t xml:space="preserve">    </w:t>
      </w:r>
      <w:r w:rsidRPr="00176251">
        <w:rPr>
          <w:b/>
          <w:bCs/>
          <w:i/>
          <w:iCs/>
        </w:rPr>
        <w:t>CATEGORIA</w:t>
      </w:r>
    </w:p>
    <w:p w:rsidR="000762CA" w:rsidRPr="002847F8" w:rsidRDefault="00237637" w:rsidP="003528CE">
      <w:pPr>
        <w:spacing w:after="120"/>
        <w:jc w:val="center"/>
        <w:rPr>
          <w:bCs/>
          <w:i/>
        </w:rPr>
      </w:pPr>
      <w:r w:rsidRPr="002847F8">
        <w:rPr>
          <w:bCs/>
          <w:i/>
        </w:rPr>
        <w:lastRenderedPageBreak/>
        <w:t xml:space="preserve">ART. </w:t>
      </w:r>
      <w:r w:rsidR="000A70DC">
        <w:rPr>
          <w:bCs/>
          <w:i/>
        </w:rPr>
        <w:t>6</w:t>
      </w:r>
    </w:p>
    <w:p w:rsidR="00F00520" w:rsidRPr="003528CE" w:rsidRDefault="00C410D6" w:rsidP="00355BAD">
      <w:pPr>
        <w:spacing w:after="120"/>
        <w:jc w:val="center"/>
        <w:rPr>
          <w:i/>
          <w:iCs/>
        </w:rPr>
      </w:pPr>
      <w:r w:rsidRPr="003528CE">
        <w:rPr>
          <w:i/>
          <w:iCs/>
        </w:rPr>
        <w:t xml:space="preserve">PREMI SPECIALI </w:t>
      </w:r>
    </w:p>
    <w:tbl>
      <w:tblPr>
        <w:tblStyle w:val="Grigliatabella"/>
        <w:tblpPr w:leftFromText="141" w:rightFromText="141" w:vertAnchor="text" w:horzAnchor="margin" w:tblpXSpec="center" w:tblpY="123"/>
        <w:tblW w:w="11058" w:type="dxa"/>
        <w:tblLayout w:type="fixed"/>
        <w:tblLook w:val="0720" w:firstRow="1" w:lastRow="0" w:firstColumn="0" w:lastColumn="1" w:noHBand="1" w:noVBand="1"/>
      </w:tblPr>
      <w:tblGrid>
        <w:gridCol w:w="11058"/>
      </w:tblGrid>
      <w:tr w:rsidR="004D7401" w:rsidRPr="004D7401" w:rsidTr="00FF2AB3">
        <w:trPr>
          <w:trHeight w:val="83"/>
        </w:trPr>
        <w:tc>
          <w:tcPr>
            <w:tcW w:w="11058" w:type="dxa"/>
          </w:tcPr>
          <w:p w:rsidR="00EE4EDB" w:rsidRPr="004D7401" w:rsidRDefault="00EE4EDB" w:rsidP="00EE4EDB">
            <w:pPr>
              <w:spacing w:line="120" w:lineRule="auto"/>
              <w:ind w:left="-113" w:right="-113"/>
              <w:jc w:val="center"/>
              <w:rPr>
                <w:b/>
                <w:bCs/>
                <w:i/>
                <w:iCs/>
                <w:color w:val="000000" w:themeColor="text1"/>
              </w:rPr>
            </w:pPr>
          </w:p>
          <w:p w:rsidR="00EE4EDB" w:rsidRPr="004D7401" w:rsidRDefault="00EE4EDB" w:rsidP="00EE4EDB">
            <w:pPr>
              <w:ind w:left="-116" w:right="-114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4D7401">
              <w:rPr>
                <w:b/>
                <w:bCs/>
                <w:i/>
                <w:iCs/>
                <w:color w:val="000000" w:themeColor="text1"/>
              </w:rPr>
              <w:t xml:space="preserve">Premio violinistico “Francesco </w:t>
            </w:r>
            <w:proofErr w:type="spellStart"/>
            <w:r w:rsidRPr="004D7401">
              <w:rPr>
                <w:b/>
                <w:bCs/>
                <w:i/>
                <w:iCs/>
                <w:color w:val="000000" w:themeColor="text1"/>
              </w:rPr>
              <w:t>Cardaropoli</w:t>
            </w:r>
            <w:proofErr w:type="spellEnd"/>
            <w:r w:rsidRPr="004D7401">
              <w:rPr>
                <w:b/>
                <w:bCs/>
                <w:i/>
                <w:iCs/>
                <w:color w:val="000000" w:themeColor="text1"/>
              </w:rPr>
              <w:t>”</w:t>
            </w:r>
          </w:p>
          <w:p w:rsidR="00BB0DF2" w:rsidRPr="00A848A5" w:rsidRDefault="00BB0DF2" w:rsidP="00465CED">
            <w:pPr>
              <w:spacing w:after="120"/>
              <w:rPr>
                <w:i/>
                <w:iCs/>
                <w:color w:val="000000" w:themeColor="text1"/>
                <w:u w:val="single"/>
              </w:rPr>
            </w:pPr>
            <w:r w:rsidRPr="00A848A5">
              <w:rPr>
                <w:i/>
                <w:iCs/>
                <w:color w:val="000000" w:themeColor="text1"/>
                <w:u w:val="single"/>
              </w:rPr>
              <w:t>Premi:</w:t>
            </w:r>
          </w:p>
          <w:p w:rsidR="00BB0DF2" w:rsidRPr="00465CED" w:rsidRDefault="00BB0DF2" w:rsidP="00465CED">
            <w:pPr>
              <w:pStyle w:val="Paragrafoelenco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465CED">
              <w:rPr>
                <w:rFonts w:ascii="Times New Roman" w:hAnsi="Times New Roman" w:cs="Times New Roman"/>
                <w:color w:val="000000" w:themeColor="text1"/>
              </w:rPr>
              <w:t xml:space="preserve">Prestito annuale del violino “R. </w:t>
            </w:r>
            <w:proofErr w:type="spellStart"/>
            <w:r w:rsidRPr="00465CED">
              <w:rPr>
                <w:rFonts w:ascii="Times New Roman" w:hAnsi="Times New Roman" w:cs="Times New Roman"/>
                <w:color w:val="000000" w:themeColor="text1"/>
              </w:rPr>
              <w:t>Antoniazzi</w:t>
            </w:r>
            <w:proofErr w:type="spellEnd"/>
            <w:r w:rsidRPr="00465CED">
              <w:rPr>
                <w:rFonts w:ascii="Times New Roman" w:hAnsi="Times New Roman" w:cs="Times New Roman"/>
                <w:color w:val="000000" w:themeColor="text1"/>
              </w:rPr>
              <w:t xml:space="preserve">” gentilmente concesso dalla Fondazione Pro Canale di Milano e Master Class tenuta da un Maestro di livello internazionale nel corso dell’anno 2021  </w:t>
            </w:r>
          </w:p>
          <w:p w:rsidR="00BB0DF2" w:rsidRPr="00465CED" w:rsidRDefault="00BB0DF2" w:rsidP="00465CED">
            <w:pPr>
              <w:pStyle w:val="Paragrafoelenco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465CED">
              <w:rPr>
                <w:rFonts w:ascii="Times New Roman" w:hAnsi="Times New Roman" w:cs="Times New Roman"/>
                <w:color w:val="000000" w:themeColor="text1"/>
              </w:rPr>
              <w:t xml:space="preserve">Concerto nell’ambito della stagione “Concerti di Villa </w:t>
            </w:r>
            <w:proofErr w:type="spellStart"/>
            <w:r w:rsidRPr="00465CED">
              <w:rPr>
                <w:rFonts w:ascii="Times New Roman" w:hAnsi="Times New Roman" w:cs="Times New Roman"/>
                <w:color w:val="000000" w:themeColor="text1"/>
              </w:rPr>
              <w:t>Guariglia</w:t>
            </w:r>
            <w:proofErr w:type="spellEnd"/>
            <w:r w:rsidRPr="00465CED">
              <w:rPr>
                <w:rFonts w:ascii="Times New Roman" w:hAnsi="Times New Roman" w:cs="Times New Roman"/>
                <w:color w:val="000000" w:themeColor="text1"/>
              </w:rPr>
              <w:t>” XXIII edizione e una targa</w:t>
            </w:r>
          </w:p>
          <w:p w:rsidR="00EE4EDB" w:rsidRPr="00465CED" w:rsidRDefault="00BB0DF2" w:rsidP="00465CED">
            <w:pPr>
              <w:pStyle w:val="Paragrafoelenco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465CED">
              <w:rPr>
                <w:rFonts w:ascii="Times New Roman" w:hAnsi="Times New Roman" w:cs="Times New Roman"/>
                <w:color w:val="000000" w:themeColor="text1"/>
              </w:rPr>
              <w:t>Targa</w:t>
            </w:r>
            <w:r w:rsidRPr="00465CED">
              <w:rPr>
                <w:color w:val="000000" w:themeColor="text1"/>
              </w:rPr>
              <w:t xml:space="preserve"> </w:t>
            </w:r>
          </w:p>
        </w:tc>
      </w:tr>
    </w:tbl>
    <w:p w:rsidR="002847F8" w:rsidRPr="004D7401" w:rsidRDefault="002847F8" w:rsidP="00587C0E">
      <w:pPr>
        <w:rPr>
          <w:color w:val="000000" w:themeColor="text1"/>
        </w:rPr>
      </w:pPr>
    </w:p>
    <w:tbl>
      <w:tblPr>
        <w:tblStyle w:val="Grigliatabella"/>
        <w:tblW w:w="11058" w:type="dxa"/>
        <w:jc w:val="center"/>
        <w:tblLayout w:type="fixed"/>
        <w:tblLook w:val="0720" w:firstRow="1" w:lastRow="0" w:firstColumn="0" w:lastColumn="1" w:noHBand="1" w:noVBand="1"/>
      </w:tblPr>
      <w:tblGrid>
        <w:gridCol w:w="9641"/>
        <w:gridCol w:w="1417"/>
      </w:tblGrid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F00520" w:rsidRPr="004D7401" w:rsidRDefault="00A30CC2" w:rsidP="009B5BDC">
            <w:pPr>
              <w:spacing w:before="60" w:after="60"/>
              <w:rPr>
                <w:color w:val="000000" w:themeColor="text1"/>
              </w:rPr>
            </w:pPr>
            <w:r w:rsidRPr="00A30CC2">
              <w:rPr>
                <w:b/>
                <w:bCs/>
                <w:i/>
                <w:iCs/>
                <w:color w:val="000000" w:themeColor="text1"/>
              </w:rPr>
              <w:t>SEZIONE I.</w:t>
            </w:r>
            <w:r>
              <w:rPr>
                <w:color w:val="000000" w:themeColor="text1"/>
              </w:rPr>
              <w:t xml:space="preserve"> Juniors </w:t>
            </w:r>
            <w:r w:rsidR="00F00520" w:rsidRPr="004D7401">
              <w:rPr>
                <w:color w:val="000000" w:themeColor="text1"/>
              </w:rPr>
              <w:t xml:space="preserve">Premio </w:t>
            </w:r>
            <w:r w:rsidR="00B62AFA" w:rsidRPr="00A30CC2">
              <w:rPr>
                <w:b/>
                <w:bCs/>
                <w:i/>
                <w:iCs/>
                <w:color w:val="000000" w:themeColor="text1"/>
              </w:rPr>
              <w:t>“GIOVANI PROMESSE”</w:t>
            </w:r>
            <w:r w:rsidR="00B62AFA" w:rsidRPr="004D7401">
              <w:rPr>
                <w:color w:val="000000" w:themeColor="text1"/>
              </w:rPr>
              <w:t xml:space="preserve"> </w:t>
            </w:r>
          </w:p>
          <w:p w:rsidR="00922CC6" w:rsidRPr="004D7401" w:rsidRDefault="00922CC6" w:rsidP="00922CC6">
            <w:pPr>
              <w:spacing w:line="120" w:lineRule="auto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F00520" w:rsidRPr="004D7401" w:rsidRDefault="00F00520" w:rsidP="00FF2AB3">
            <w:pPr>
              <w:spacing w:before="120" w:after="12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€ 200,00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730E6F" w:rsidRPr="004D7401" w:rsidRDefault="00A30CC2" w:rsidP="009B5BDC">
            <w:pPr>
              <w:spacing w:before="60"/>
              <w:rPr>
                <w:color w:val="000000" w:themeColor="text1"/>
              </w:rPr>
            </w:pPr>
            <w:r w:rsidRPr="00A30CC2">
              <w:rPr>
                <w:b/>
                <w:bCs/>
                <w:i/>
                <w:iCs/>
                <w:color w:val="000000" w:themeColor="text1"/>
              </w:rPr>
              <w:t>SEZIONE II.</w:t>
            </w:r>
            <w:r>
              <w:rPr>
                <w:color w:val="000000" w:themeColor="text1"/>
              </w:rPr>
              <w:t xml:space="preserve"> Solisti PIANOFORTE </w:t>
            </w:r>
            <w:r w:rsidR="00F00520" w:rsidRPr="004D7401">
              <w:rPr>
                <w:color w:val="000000" w:themeColor="text1"/>
              </w:rPr>
              <w:t xml:space="preserve">Premio </w:t>
            </w:r>
            <w:r w:rsidR="00B62AFA" w:rsidRPr="00A30CC2">
              <w:rPr>
                <w:b/>
                <w:bCs/>
                <w:i/>
                <w:iCs/>
                <w:color w:val="000000" w:themeColor="text1"/>
              </w:rPr>
              <w:t>“W. A. MOZART”</w:t>
            </w:r>
            <w:r w:rsidR="00B62AFA" w:rsidRPr="004D7401">
              <w:rPr>
                <w:i/>
                <w:iCs/>
                <w:color w:val="000000" w:themeColor="text1"/>
              </w:rPr>
              <w:t xml:space="preserve"> </w:t>
            </w:r>
          </w:p>
          <w:p w:rsidR="00730E6F" w:rsidRPr="004D7401" w:rsidRDefault="00A30CC2" w:rsidP="00EB7B5D">
            <w:pPr>
              <w:pStyle w:val="Paragrafoelenco"/>
              <w:numPr>
                <w:ilvl w:val="0"/>
                <w:numId w:val="2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</w:rPr>
              <w:t>ategorie</w:t>
            </w:r>
            <w:r w:rsidR="00730E6F" w:rsidRPr="004D7401">
              <w:rPr>
                <w:rFonts w:ascii="Times New Roman" w:hAnsi="Times New Roman" w:cs="Times New Roman"/>
                <w:color w:val="000000" w:themeColor="text1"/>
              </w:rPr>
              <w:t xml:space="preserve"> A e B </w:t>
            </w:r>
          </w:p>
          <w:p w:rsidR="00F00520" w:rsidRPr="004D7401" w:rsidRDefault="00A30CC2" w:rsidP="00EB7B5D">
            <w:pPr>
              <w:pStyle w:val="Paragrafoelenco"/>
              <w:numPr>
                <w:ilvl w:val="0"/>
                <w:numId w:val="2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</w:rPr>
              <w:t>ategorie</w:t>
            </w:r>
            <w:r w:rsidR="00730E6F" w:rsidRPr="004D7401">
              <w:rPr>
                <w:rFonts w:ascii="Times New Roman" w:hAnsi="Times New Roman" w:cs="Times New Roman"/>
                <w:color w:val="000000" w:themeColor="text1"/>
              </w:rPr>
              <w:t xml:space="preserve"> C e D</w:t>
            </w:r>
          </w:p>
          <w:p w:rsidR="00922CC6" w:rsidRPr="004D7401" w:rsidRDefault="00A30CC2" w:rsidP="00EB7B5D">
            <w:pPr>
              <w:pStyle w:val="Paragrafoelenco"/>
              <w:numPr>
                <w:ilvl w:val="0"/>
                <w:numId w:val="2"/>
              </w:numPr>
              <w:spacing w:after="60"/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</w:rPr>
              <w:t>ategoria</w:t>
            </w:r>
            <w:r w:rsidR="00730E6F" w:rsidRPr="004D7401">
              <w:rPr>
                <w:rFonts w:ascii="Times New Roman" w:hAnsi="Times New Roman" w:cs="Times New Roman"/>
                <w:color w:val="000000" w:themeColor="text1"/>
              </w:rPr>
              <w:t xml:space="preserve"> E</w:t>
            </w:r>
          </w:p>
        </w:tc>
        <w:tc>
          <w:tcPr>
            <w:tcW w:w="1417" w:type="dxa"/>
          </w:tcPr>
          <w:p w:rsidR="00730E6F" w:rsidRPr="004D7401" w:rsidRDefault="00730E6F" w:rsidP="00FF2AB3">
            <w:pPr>
              <w:spacing w:before="160"/>
              <w:rPr>
                <w:color w:val="000000" w:themeColor="text1"/>
              </w:rPr>
            </w:pPr>
          </w:p>
          <w:p w:rsidR="00F00520" w:rsidRPr="004D7401" w:rsidRDefault="00F00520" w:rsidP="00F00520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 xml:space="preserve">€ </w:t>
            </w:r>
            <w:r w:rsidR="00730E6F" w:rsidRPr="004D7401">
              <w:rPr>
                <w:color w:val="000000" w:themeColor="text1"/>
              </w:rPr>
              <w:t>250</w:t>
            </w:r>
            <w:r w:rsidRPr="004D7401">
              <w:rPr>
                <w:color w:val="000000" w:themeColor="text1"/>
              </w:rPr>
              <w:t>,00</w:t>
            </w:r>
          </w:p>
          <w:p w:rsidR="00730E6F" w:rsidRPr="004D7401" w:rsidRDefault="00730E6F" w:rsidP="00F00520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730E6F" w:rsidRPr="004D7401" w:rsidRDefault="00730E6F" w:rsidP="00FF2AB3">
            <w:pPr>
              <w:spacing w:after="6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730E6F" w:rsidRPr="004D7401" w:rsidRDefault="00C35D58" w:rsidP="009B5BDC">
            <w:pPr>
              <w:spacing w:before="60"/>
              <w:rPr>
                <w:color w:val="000000" w:themeColor="text1"/>
              </w:rPr>
            </w:pPr>
            <w:r w:rsidRPr="00C35D58">
              <w:rPr>
                <w:b/>
                <w:bCs/>
                <w:i/>
                <w:iCs/>
                <w:color w:val="000000" w:themeColor="text1"/>
              </w:rPr>
              <w:t>SEZIONE II.</w:t>
            </w:r>
            <w:r>
              <w:rPr>
                <w:color w:val="000000" w:themeColor="text1"/>
              </w:rPr>
              <w:t xml:space="preserve"> Solisti (</w:t>
            </w:r>
            <w:proofErr w:type="spellStart"/>
            <w:r>
              <w:rPr>
                <w:color w:val="000000" w:themeColor="text1"/>
              </w:rPr>
              <w:t>Cat</w:t>
            </w:r>
            <w:proofErr w:type="spellEnd"/>
            <w:r>
              <w:rPr>
                <w:color w:val="000000" w:themeColor="text1"/>
              </w:rPr>
              <w:t xml:space="preserve">. A-B-C-D-E) </w:t>
            </w:r>
            <w:r w:rsidR="00F00520" w:rsidRPr="004D7401">
              <w:rPr>
                <w:color w:val="000000" w:themeColor="text1"/>
              </w:rPr>
              <w:t xml:space="preserve">Premio </w:t>
            </w:r>
            <w:r w:rsidR="004B11FA" w:rsidRPr="00C35D58">
              <w:rPr>
                <w:b/>
                <w:bCs/>
                <w:i/>
                <w:iCs/>
                <w:color w:val="000000" w:themeColor="text1"/>
              </w:rPr>
              <w:t>“N. PAGANINI”</w:t>
            </w:r>
            <w:r w:rsidR="004B11FA" w:rsidRPr="004D7401">
              <w:rPr>
                <w:color w:val="000000" w:themeColor="text1"/>
              </w:rPr>
              <w:t xml:space="preserve"> </w:t>
            </w:r>
          </w:p>
          <w:p w:rsidR="002B3D74" w:rsidRPr="00C35D58" w:rsidRDefault="000A70DC" w:rsidP="00EB7B5D">
            <w:pPr>
              <w:pStyle w:val="Paragrafoelenco"/>
              <w:numPr>
                <w:ilvl w:val="0"/>
                <w:numId w:val="1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C35D58">
              <w:rPr>
                <w:rFonts w:ascii="Times New Roman" w:hAnsi="Times New Roman" w:cs="Times New Roman"/>
                <w:color w:val="000000" w:themeColor="text1"/>
              </w:rPr>
              <w:t>VIOLINO</w:t>
            </w:r>
          </w:p>
          <w:p w:rsidR="00730E6F" w:rsidRPr="00C35D58" w:rsidRDefault="000A70DC" w:rsidP="00EB7B5D">
            <w:pPr>
              <w:pStyle w:val="Paragrafoelenco"/>
              <w:numPr>
                <w:ilvl w:val="0"/>
                <w:numId w:val="1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C35D58">
              <w:rPr>
                <w:rFonts w:ascii="Times New Roman" w:hAnsi="Times New Roman" w:cs="Times New Roman"/>
                <w:color w:val="000000" w:themeColor="text1"/>
              </w:rPr>
              <w:t xml:space="preserve">VIOLA </w:t>
            </w:r>
          </w:p>
          <w:p w:rsidR="00730E6F" w:rsidRPr="00C35D58" w:rsidRDefault="000A70DC" w:rsidP="00EB7B5D">
            <w:pPr>
              <w:pStyle w:val="Paragrafoelenco"/>
              <w:numPr>
                <w:ilvl w:val="0"/>
                <w:numId w:val="1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C35D58">
              <w:rPr>
                <w:rFonts w:ascii="Times New Roman" w:hAnsi="Times New Roman" w:cs="Times New Roman"/>
                <w:color w:val="000000" w:themeColor="text1"/>
              </w:rPr>
              <w:t xml:space="preserve">VIOLONCELLO </w:t>
            </w:r>
          </w:p>
          <w:p w:rsidR="00922CC6" w:rsidRPr="004D7401" w:rsidRDefault="000A70DC" w:rsidP="00EB7B5D">
            <w:pPr>
              <w:pStyle w:val="Paragrafoelenco"/>
              <w:numPr>
                <w:ilvl w:val="0"/>
                <w:numId w:val="1"/>
              </w:numPr>
              <w:spacing w:after="0"/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C35D58">
              <w:rPr>
                <w:rFonts w:ascii="Times New Roman" w:hAnsi="Times New Roman" w:cs="Times New Roman"/>
                <w:color w:val="000000" w:themeColor="text1"/>
              </w:rPr>
              <w:t>CONTRABBASSO</w:t>
            </w:r>
            <w:r w:rsidRPr="004D740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417" w:type="dxa"/>
          </w:tcPr>
          <w:p w:rsidR="00F00520" w:rsidRPr="004D7401" w:rsidRDefault="00F00520" w:rsidP="00FF2AB3">
            <w:pPr>
              <w:spacing w:before="160"/>
              <w:rPr>
                <w:color w:val="000000" w:themeColor="text1"/>
              </w:rPr>
            </w:pPr>
          </w:p>
          <w:p w:rsidR="002B3D74" w:rsidRPr="004D7401" w:rsidRDefault="002B3D74" w:rsidP="002B3D74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730E6F" w:rsidRPr="004D7401" w:rsidRDefault="00730E6F" w:rsidP="00730E6F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730E6F" w:rsidRPr="004D7401" w:rsidRDefault="00730E6F" w:rsidP="00730E6F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730E6F" w:rsidRPr="004D7401" w:rsidRDefault="00730E6F" w:rsidP="00FF2AB3">
            <w:pPr>
              <w:spacing w:after="6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F00520" w:rsidRPr="004D7401" w:rsidRDefault="00F00520" w:rsidP="00730E6F">
            <w:pPr>
              <w:rPr>
                <w:color w:val="000000" w:themeColor="text1"/>
              </w:rPr>
            </w:pPr>
            <w:r w:rsidRPr="009B5BDC">
              <w:rPr>
                <w:b/>
                <w:bCs/>
                <w:i/>
                <w:iCs/>
                <w:color w:val="000000" w:themeColor="text1"/>
              </w:rPr>
              <w:t>S</w:t>
            </w:r>
            <w:r w:rsidR="009B5BDC" w:rsidRPr="009B5BDC">
              <w:rPr>
                <w:b/>
                <w:bCs/>
                <w:i/>
                <w:iCs/>
                <w:color w:val="000000" w:themeColor="text1"/>
              </w:rPr>
              <w:t xml:space="preserve">EZIONE </w:t>
            </w:r>
            <w:r w:rsidRPr="009B5BDC">
              <w:rPr>
                <w:b/>
                <w:bCs/>
                <w:i/>
                <w:iCs/>
                <w:color w:val="000000" w:themeColor="text1"/>
              </w:rPr>
              <w:t>II</w:t>
            </w:r>
            <w:r w:rsidR="009B5BDC" w:rsidRPr="009B5BDC">
              <w:rPr>
                <w:b/>
                <w:bCs/>
                <w:i/>
                <w:iCs/>
                <w:color w:val="000000" w:themeColor="text1"/>
              </w:rPr>
              <w:t>.</w:t>
            </w:r>
            <w:r w:rsidR="009B5BDC">
              <w:rPr>
                <w:color w:val="000000" w:themeColor="text1"/>
              </w:rPr>
              <w:t xml:space="preserve"> </w:t>
            </w:r>
            <w:r w:rsidRPr="004D7401">
              <w:rPr>
                <w:color w:val="000000" w:themeColor="text1"/>
              </w:rPr>
              <w:t xml:space="preserve">Solisti </w:t>
            </w:r>
            <w:r w:rsidR="000A70DC" w:rsidRPr="009B5BDC">
              <w:rPr>
                <w:color w:val="000000" w:themeColor="text1"/>
              </w:rPr>
              <w:t>FIATI</w:t>
            </w:r>
            <w:r w:rsidRPr="004D7401">
              <w:rPr>
                <w:color w:val="000000" w:themeColor="text1"/>
              </w:rPr>
              <w:t xml:space="preserve"> </w:t>
            </w:r>
            <w:r w:rsidR="00730E6F" w:rsidRPr="004D7401">
              <w:rPr>
                <w:color w:val="000000" w:themeColor="text1"/>
              </w:rPr>
              <w:t>(Flauto, Clarinetto, Tromba, Trombone, Corno, Fagotto, Sax, Basso tuba, Oboe)</w:t>
            </w:r>
            <w:r w:rsidR="009B5BDC">
              <w:rPr>
                <w:color w:val="000000" w:themeColor="text1"/>
              </w:rPr>
              <w:t xml:space="preserve"> </w:t>
            </w:r>
            <w:r w:rsidR="009B5BDC" w:rsidRPr="004D7401">
              <w:rPr>
                <w:color w:val="000000" w:themeColor="text1"/>
              </w:rPr>
              <w:t>Premio</w:t>
            </w:r>
            <w:r w:rsidR="009B5BDC">
              <w:rPr>
                <w:color w:val="000000" w:themeColor="text1"/>
              </w:rPr>
              <w:t xml:space="preserve"> </w:t>
            </w:r>
            <w:r w:rsidR="009B5BDC" w:rsidRPr="009B5BDC">
              <w:rPr>
                <w:b/>
                <w:bCs/>
                <w:i/>
                <w:iCs/>
                <w:color w:val="000000" w:themeColor="text1"/>
              </w:rPr>
              <w:t>“S. MERCADANTE”</w:t>
            </w:r>
          </w:p>
          <w:p w:rsidR="001D26D5" w:rsidRPr="004D7401" w:rsidRDefault="001D26D5" w:rsidP="00EB7B5D">
            <w:pPr>
              <w:pStyle w:val="Paragrafoelenco"/>
              <w:numPr>
                <w:ilvl w:val="0"/>
                <w:numId w:val="2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Cat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 xml:space="preserve">egorie </w:t>
            </w:r>
            <w:r w:rsidRPr="004D7401">
              <w:rPr>
                <w:rFonts w:ascii="Times New Roman" w:hAnsi="Times New Roman" w:cs="Times New Roman"/>
                <w:color w:val="000000" w:themeColor="text1"/>
              </w:rPr>
              <w:t xml:space="preserve">A e B </w:t>
            </w:r>
          </w:p>
          <w:p w:rsidR="001D26D5" w:rsidRPr="004D7401" w:rsidRDefault="001D26D5" w:rsidP="00EB7B5D">
            <w:pPr>
              <w:pStyle w:val="Paragrafoelenco"/>
              <w:numPr>
                <w:ilvl w:val="0"/>
                <w:numId w:val="2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Ca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 xml:space="preserve">tegorie </w:t>
            </w:r>
            <w:r w:rsidRPr="004D7401">
              <w:rPr>
                <w:rFonts w:ascii="Times New Roman" w:hAnsi="Times New Roman" w:cs="Times New Roman"/>
                <w:color w:val="000000" w:themeColor="text1"/>
              </w:rPr>
              <w:t>C e D</w:t>
            </w:r>
          </w:p>
          <w:p w:rsidR="00922CC6" w:rsidRPr="009B5BDC" w:rsidRDefault="001D26D5" w:rsidP="00EB7B5D">
            <w:pPr>
              <w:pStyle w:val="Paragrafoelenco"/>
              <w:numPr>
                <w:ilvl w:val="0"/>
                <w:numId w:val="2"/>
              </w:numPr>
              <w:spacing w:after="60"/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Ca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>tegoria</w:t>
            </w:r>
            <w:r w:rsidRPr="004D7401">
              <w:rPr>
                <w:rFonts w:ascii="Times New Roman" w:hAnsi="Times New Roman" w:cs="Times New Roman"/>
                <w:color w:val="000000" w:themeColor="text1"/>
              </w:rPr>
              <w:t xml:space="preserve"> E </w:t>
            </w:r>
          </w:p>
        </w:tc>
        <w:tc>
          <w:tcPr>
            <w:tcW w:w="1417" w:type="dxa"/>
          </w:tcPr>
          <w:p w:rsidR="00F00520" w:rsidRPr="004D7401" w:rsidRDefault="00F00520" w:rsidP="00F00520">
            <w:pPr>
              <w:rPr>
                <w:color w:val="000000" w:themeColor="text1"/>
              </w:rPr>
            </w:pPr>
          </w:p>
          <w:p w:rsidR="001D26D5" w:rsidRPr="004D7401" w:rsidRDefault="001D26D5" w:rsidP="00FF2AB3">
            <w:pPr>
              <w:spacing w:before="120"/>
              <w:rPr>
                <w:color w:val="000000" w:themeColor="text1"/>
              </w:rPr>
            </w:pPr>
          </w:p>
          <w:p w:rsidR="001D26D5" w:rsidRPr="004D7401" w:rsidRDefault="001D26D5" w:rsidP="001D26D5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1D26D5" w:rsidRPr="004D7401" w:rsidRDefault="001D26D5" w:rsidP="001D26D5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1D26D5" w:rsidRPr="004D7401" w:rsidRDefault="001D26D5" w:rsidP="00FF2AB3">
            <w:pPr>
              <w:spacing w:after="6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1D26D5" w:rsidRPr="004D7401" w:rsidRDefault="009B5BDC" w:rsidP="009B5BDC">
            <w:pPr>
              <w:spacing w:before="60"/>
              <w:rPr>
                <w:color w:val="000000" w:themeColor="text1"/>
              </w:rPr>
            </w:pPr>
            <w:r w:rsidRPr="009B5BDC">
              <w:rPr>
                <w:b/>
                <w:bCs/>
                <w:i/>
                <w:iCs/>
                <w:color w:val="000000" w:themeColor="text1"/>
              </w:rPr>
              <w:t>SEZIONE II.</w:t>
            </w:r>
            <w:r>
              <w:rPr>
                <w:color w:val="000000" w:themeColor="text1"/>
              </w:rPr>
              <w:t xml:space="preserve"> Solisti </w:t>
            </w:r>
            <w:r w:rsidRPr="004D7401">
              <w:rPr>
                <w:color w:val="000000" w:themeColor="text1"/>
              </w:rPr>
              <w:t>(</w:t>
            </w:r>
            <w:proofErr w:type="spellStart"/>
            <w:r w:rsidRPr="004D7401">
              <w:rPr>
                <w:color w:val="000000" w:themeColor="text1"/>
              </w:rPr>
              <w:t>Cat</w:t>
            </w:r>
            <w:proofErr w:type="spellEnd"/>
            <w:r w:rsidRPr="004D7401">
              <w:rPr>
                <w:color w:val="000000" w:themeColor="text1"/>
              </w:rPr>
              <w:t>. A-B-C-D-E)</w:t>
            </w:r>
            <w:r>
              <w:rPr>
                <w:color w:val="000000" w:themeColor="text1"/>
              </w:rPr>
              <w:t xml:space="preserve"> </w:t>
            </w:r>
            <w:r w:rsidR="00F00520" w:rsidRPr="004D7401">
              <w:rPr>
                <w:color w:val="000000" w:themeColor="text1"/>
              </w:rPr>
              <w:t>Premio</w:t>
            </w:r>
            <w:r>
              <w:rPr>
                <w:color w:val="000000" w:themeColor="text1"/>
              </w:rPr>
              <w:t xml:space="preserve"> </w:t>
            </w:r>
            <w:r w:rsidR="004B11FA" w:rsidRPr="009B5BDC">
              <w:rPr>
                <w:b/>
                <w:bCs/>
                <w:i/>
                <w:iCs/>
                <w:color w:val="000000" w:themeColor="text1"/>
              </w:rPr>
              <w:t>“A. PIAZZOLLA”</w:t>
            </w:r>
            <w:r w:rsidR="001D26D5" w:rsidRPr="004D7401">
              <w:rPr>
                <w:color w:val="000000" w:themeColor="text1"/>
              </w:rPr>
              <w:t xml:space="preserve"> </w:t>
            </w:r>
          </w:p>
          <w:p w:rsidR="00F00520" w:rsidRPr="009B5BDC" w:rsidRDefault="000A70DC" w:rsidP="00EB7B5D">
            <w:pPr>
              <w:pStyle w:val="Paragrafoelenco"/>
              <w:numPr>
                <w:ilvl w:val="0"/>
                <w:numId w:val="3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9B5BDC">
              <w:rPr>
                <w:rFonts w:ascii="Times New Roman" w:hAnsi="Times New Roman" w:cs="Times New Roman"/>
                <w:color w:val="000000" w:themeColor="text1"/>
              </w:rPr>
              <w:t>CHITARRA E ARPA</w:t>
            </w:r>
          </w:p>
          <w:p w:rsidR="001D26D5" w:rsidRPr="009B5BDC" w:rsidRDefault="000A70DC" w:rsidP="00EB7B5D">
            <w:pPr>
              <w:pStyle w:val="Paragrafoelenco"/>
              <w:numPr>
                <w:ilvl w:val="0"/>
                <w:numId w:val="3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9B5BDC">
              <w:rPr>
                <w:rFonts w:ascii="Times New Roman" w:hAnsi="Times New Roman" w:cs="Times New Roman"/>
                <w:color w:val="000000" w:themeColor="text1"/>
              </w:rPr>
              <w:t>FISARMONICA E ORGANETTO</w:t>
            </w:r>
          </w:p>
          <w:p w:rsidR="00922CC6" w:rsidRPr="009B5BDC" w:rsidRDefault="000A70DC" w:rsidP="00EB7B5D">
            <w:pPr>
              <w:pStyle w:val="Paragrafoelenco"/>
              <w:numPr>
                <w:ilvl w:val="0"/>
                <w:numId w:val="3"/>
              </w:numPr>
              <w:spacing w:after="60"/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9B5BDC">
              <w:rPr>
                <w:rFonts w:ascii="Times New Roman" w:hAnsi="Times New Roman" w:cs="Times New Roman"/>
                <w:color w:val="000000" w:themeColor="text1"/>
              </w:rPr>
              <w:t>PERCUSSIONI</w:t>
            </w:r>
          </w:p>
        </w:tc>
        <w:tc>
          <w:tcPr>
            <w:tcW w:w="1417" w:type="dxa"/>
          </w:tcPr>
          <w:p w:rsidR="00F00520" w:rsidRPr="004D7401" w:rsidRDefault="00F00520" w:rsidP="00FF2AB3">
            <w:pPr>
              <w:spacing w:before="160"/>
              <w:rPr>
                <w:color w:val="000000" w:themeColor="text1"/>
              </w:rPr>
            </w:pPr>
          </w:p>
          <w:p w:rsidR="001D26D5" w:rsidRPr="004D7401" w:rsidRDefault="001D26D5" w:rsidP="001D26D5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1D26D5" w:rsidRPr="004D7401" w:rsidRDefault="001D26D5" w:rsidP="001D26D5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1D26D5" w:rsidRPr="004D7401" w:rsidRDefault="001D26D5" w:rsidP="00FF2AB3">
            <w:pPr>
              <w:spacing w:after="6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9B5BDC" w:rsidRDefault="009B5BDC" w:rsidP="00FF2AB3">
            <w:pPr>
              <w:spacing w:before="60"/>
              <w:rPr>
                <w:color w:val="000000" w:themeColor="text1"/>
              </w:rPr>
            </w:pPr>
            <w:r w:rsidRPr="009B5BDC">
              <w:rPr>
                <w:b/>
                <w:bCs/>
                <w:i/>
                <w:iCs/>
                <w:color w:val="000000" w:themeColor="text1"/>
              </w:rPr>
              <w:t xml:space="preserve">SEZIONE </w:t>
            </w:r>
            <w:r>
              <w:rPr>
                <w:b/>
                <w:bCs/>
                <w:i/>
                <w:iCs/>
                <w:color w:val="000000" w:themeColor="text1"/>
              </w:rPr>
              <w:t>IV</w:t>
            </w:r>
            <w:r w:rsidRPr="009B5BDC">
              <w:rPr>
                <w:b/>
                <w:bCs/>
                <w:i/>
                <w:iCs/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 </w:t>
            </w:r>
            <w:proofErr w:type="spellStart"/>
            <w:r>
              <w:rPr>
                <w:color w:val="000000" w:themeColor="text1"/>
              </w:rPr>
              <w:t>Musicada</w:t>
            </w:r>
            <w:proofErr w:type="spellEnd"/>
            <w:r>
              <w:rPr>
                <w:color w:val="000000" w:themeColor="text1"/>
              </w:rPr>
              <w:t xml:space="preserve"> camera </w:t>
            </w:r>
            <w:r w:rsidR="00F00520" w:rsidRPr="004D7401">
              <w:rPr>
                <w:color w:val="000000" w:themeColor="text1"/>
              </w:rPr>
              <w:t>Premio</w:t>
            </w:r>
            <w:r>
              <w:rPr>
                <w:color w:val="000000" w:themeColor="text1"/>
              </w:rPr>
              <w:t xml:space="preserve"> </w:t>
            </w:r>
            <w:r w:rsidR="004B11FA" w:rsidRPr="009B5BDC">
              <w:rPr>
                <w:b/>
                <w:bCs/>
                <w:i/>
                <w:iCs/>
                <w:color w:val="000000" w:themeColor="text1"/>
              </w:rPr>
              <w:t>“G. MARTUCCI”</w:t>
            </w:r>
            <w:r w:rsidR="004B11FA" w:rsidRPr="004D7401">
              <w:rPr>
                <w:color w:val="000000" w:themeColor="text1"/>
              </w:rPr>
              <w:t xml:space="preserve"> </w:t>
            </w:r>
          </w:p>
          <w:p w:rsidR="00750D50" w:rsidRPr="009B5BDC" w:rsidRDefault="00750D50" w:rsidP="00EB7B5D">
            <w:pPr>
              <w:pStyle w:val="Paragrafoelenco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9B5BDC">
              <w:rPr>
                <w:rFonts w:ascii="Times New Roman" w:hAnsi="Times New Roman" w:cs="Times New Roman"/>
                <w:color w:val="000000" w:themeColor="text1"/>
              </w:rPr>
              <w:t>Cat</w:t>
            </w:r>
            <w:r w:rsidR="009B5BDC" w:rsidRPr="009B5BDC">
              <w:rPr>
                <w:rFonts w:ascii="Times New Roman" w:hAnsi="Times New Roman" w:cs="Times New Roman"/>
                <w:color w:val="000000" w:themeColor="text1"/>
              </w:rPr>
              <w:t>egorie</w:t>
            </w:r>
            <w:r w:rsidRPr="009B5BDC">
              <w:rPr>
                <w:rFonts w:ascii="Times New Roman" w:hAnsi="Times New Roman" w:cs="Times New Roman"/>
                <w:color w:val="000000" w:themeColor="text1"/>
              </w:rPr>
              <w:t xml:space="preserve"> A</w:t>
            </w:r>
            <w:r w:rsidR="004B11FA" w:rsidRPr="009B5BDC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9B5BDC">
              <w:rPr>
                <w:rFonts w:ascii="Times New Roman" w:hAnsi="Times New Roman" w:cs="Times New Roman"/>
                <w:color w:val="000000" w:themeColor="text1"/>
              </w:rPr>
              <w:t xml:space="preserve"> B e C</w:t>
            </w:r>
          </w:p>
          <w:p w:rsidR="00922CC6" w:rsidRPr="009B5BDC" w:rsidRDefault="00750D50" w:rsidP="00EB7B5D">
            <w:pPr>
              <w:pStyle w:val="Paragrafoelenco"/>
              <w:numPr>
                <w:ilvl w:val="0"/>
                <w:numId w:val="2"/>
              </w:numPr>
              <w:spacing w:after="60"/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9B5BDC">
              <w:rPr>
                <w:rFonts w:ascii="Times New Roman" w:hAnsi="Times New Roman" w:cs="Times New Roman"/>
                <w:color w:val="000000" w:themeColor="text1"/>
              </w:rPr>
              <w:t>Ca</w:t>
            </w:r>
            <w:r w:rsidR="009B5BDC" w:rsidRPr="009B5BDC">
              <w:rPr>
                <w:rFonts w:ascii="Times New Roman" w:hAnsi="Times New Roman" w:cs="Times New Roman"/>
                <w:color w:val="000000" w:themeColor="text1"/>
              </w:rPr>
              <w:t>tegorie</w:t>
            </w:r>
            <w:r w:rsidRPr="009B5BDC">
              <w:rPr>
                <w:rFonts w:ascii="Times New Roman" w:hAnsi="Times New Roman" w:cs="Times New Roman"/>
                <w:color w:val="000000" w:themeColor="text1"/>
              </w:rPr>
              <w:t xml:space="preserve"> D e </w:t>
            </w:r>
            <w:proofErr w:type="spellStart"/>
            <w:r w:rsidRPr="009B5BDC">
              <w:rPr>
                <w:rFonts w:ascii="Times New Roman" w:hAnsi="Times New Roman" w:cs="Times New Roman"/>
                <w:color w:val="000000" w:themeColor="text1"/>
              </w:rPr>
              <w:t>E</w:t>
            </w:r>
            <w:proofErr w:type="spellEnd"/>
          </w:p>
        </w:tc>
        <w:tc>
          <w:tcPr>
            <w:tcW w:w="1417" w:type="dxa"/>
          </w:tcPr>
          <w:p w:rsidR="00F00520" w:rsidRPr="004D7401" w:rsidRDefault="00F00520" w:rsidP="00FF2AB3">
            <w:pPr>
              <w:spacing w:before="120"/>
              <w:rPr>
                <w:color w:val="000000" w:themeColor="text1"/>
              </w:rPr>
            </w:pPr>
          </w:p>
          <w:p w:rsidR="00750D50" w:rsidRPr="004D7401" w:rsidRDefault="00750D50" w:rsidP="00750D50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€ 300,00</w:t>
            </w:r>
          </w:p>
          <w:p w:rsidR="00750D50" w:rsidRPr="004D7401" w:rsidRDefault="00750D50" w:rsidP="00FF2AB3">
            <w:pPr>
              <w:spacing w:after="6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€ 300,00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9B5BDC" w:rsidRDefault="009B5BDC" w:rsidP="00FF2AB3">
            <w:pPr>
              <w:spacing w:before="60"/>
              <w:rPr>
                <w:color w:val="000000" w:themeColor="text1"/>
              </w:rPr>
            </w:pPr>
            <w:r w:rsidRPr="009B5BDC">
              <w:rPr>
                <w:b/>
                <w:bCs/>
                <w:i/>
                <w:iCs/>
                <w:color w:val="000000" w:themeColor="text1"/>
              </w:rPr>
              <w:t>SEZIONE V.</w:t>
            </w:r>
            <w:r>
              <w:rPr>
                <w:color w:val="000000" w:themeColor="text1"/>
              </w:rPr>
              <w:t xml:space="preserve"> Canto Lirico </w:t>
            </w:r>
            <w:r w:rsidR="00F00520" w:rsidRPr="004D7401">
              <w:rPr>
                <w:color w:val="000000" w:themeColor="text1"/>
              </w:rPr>
              <w:t xml:space="preserve">Premio </w:t>
            </w:r>
          </w:p>
          <w:p w:rsidR="00F00520" w:rsidRPr="009B5BDC" w:rsidRDefault="00750D50" w:rsidP="00EB7B5D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9B5BDC">
              <w:rPr>
                <w:rFonts w:ascii="Times New Roman" w:hAnsi="Times New Roman" w:cs="Times New Roman"/>
                <w:color w:val="000000" w:themeColor="text1"/>
              </w:rPr>
              <w:t>Cat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 xml:space="preserve">egoria </w:t>
            </w:r>
            <w:r w:rsidRPr="009B5BDC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  <w:p w:rsidR="00750D50" w:rsidRPr="004D7401" w:rsidRDefault="00750D50" w:rsidP="00EB7B5D">
            <w:pPr>
              <w:pStyle w:val="Paragrafoelenco"/>
              <w:numPr>
                <w:ilvl w:val="0"/>
                <w:numId w:val="4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Ca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>tegoria</w:t>
            </w:r>
            <w:r w:rsidRPr="004D7401">
              <w:rPr>
                <w:rFonts w:ascii="Times New Roman" w:hAnsi="Times New Roman" w:cs="Times New Roman"/>
                <w:color w:val="000000" w:themeColor="text1"/>
              </w:rPr>
              <w:t xml:space="preserve"> B</w:t>
            </w:r>
          </w:p>
          <w:p w:rsidR="00922CC6" w:rsidRPr="00FF2AB3" w:rsidRDefault="00750D50" w:rsidP="00EB7B5D">
            <w:pPr>
              <w:pStyle w:val="Paragrafoelenco"/>
              <w:numPr>
                <w:ilvl w:val="0"/>
                <w:numId w:val="4"/>
              </w:numPr>
              <w:spacing w:after="60"/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Cat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>egoria C</w:t>
            </w:r>
          </w:p>
        </w:tc>
        <w:tc>
          <w:tcPr>
            <w:tcW w:w="1417" w:type="dxa"/>
          </w:tcPr>
          <w:p w:rsidR="00F00520" w:rsidRPr="004D7401" w:rsidRDefault="00F00520" w:rsidP="00FF2AB3">
            <w:pPr>
              <w:spacing w:before="120"/>
              <w:rPr>
                <w:color w:val="000000" w:themeColor="text1"/>
              </w:rPr>
            </w:pPr>
          </w:p>
          <w:p w:rsidR="00750D50" w:rsidRPr="004D7401" w:rsidRDefault="00750D50" w:rsidP="00F00520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€ 200,00</w:t>
            </w:r>
          </w:p>
          <w:p w:rsidR="00750D50" w:rsidRPr="004D7401" w:rsidRDefault="00750D50" w:rsidP="00F00520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€ 250,00</w:t>
            </w:r>
          </w:p>
          <w:p w:rsidR="00750D50" w:rsidRPr="004D7401" w:rsidRDefault="00750D50" w:rsidP="00FF2AB3">
            <w:pPr>
              <w:spacing w:after="6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€ 300,00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750D50" w:rsidRPr="004D7401" w:rsidRDefault="009B5BDC" w:rsidP="00FF2AB3">
            <w:pPr>
              <w:spacing w:before="60"/>
              <w:rPr>
                <w:color w:val="000000" w:themeColor="text1"/>
              </w:rPr>
            </w:pPr>
            <w:r w:rsidRPr="009B5BDC">
              <w:rPr>
                <w:b/>
                <w:bCs/>
                <w:i/>
                <w:iCs/>
                <w:color w:val="000000" w:themeColor="text1"/>
              </w:rPr>
              <w:t>SEZIONE V</w:t>
            </w:r>
            <w:r>
              <w:rPr>
                <w:b/>
                <w:bCs/>
                <w:i/>
                <w:iCs/>
                <w:color w:val="000000" w:themeColor="text1"/>
              </w:rPr>
              <w:t>I</w:t>
            </w:r>
            <w:r w:rsidRPr="009B5BDC">
              <w:rPr>
                <w:b/>
                <w:bCs/>
                <w:i/>
                <w:iCs/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Canto moderno </w:t>
            </w:r>
            <w:r w:rsidR="00F00520" w:rsidRPr="004D7401">
              <w:rPr>
                <w:color w:val="000000" w:themeColor="text1"/>
              </w:rPr>
              <w:t xml:space="preserve">Premio </w:t>
            </w:r>
          </w:p>
          <w:p w:rsidR="00750D50" w:rsidRPr="004D7401" w:rsidRDefault="00750D50" w:rsidP="00EB7B5D">
            <w:pPr>
              <w:pStyle w:val="Paragrafoelenco"/>
              <w:numPr>
                <w:ilvl w:val="0"/>
                <w:numId w:val="5"/>
              </w:numPr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Cat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>egorie</w:t>
            </w:r>
            <w:r w:rsidRPr="004D7401">
              <w:rPr>
                <w:rFonts w:ascii="Times New Roman" w:hAnsi="Times New Roman" w:cs="Times New Roman"/>
                <w:color w:val="000000" w:themeColor="text1"/>
              </w:rPr>
              <w:t xml:space="preserve"> A e B </w:t>
            </w:r>
          </w:p>
          <w:p w:rsidR="00922CC6" w:rsidRPr="009B5BDC" w:rsidRDefault="00750D50" w:rsidP="00EB7B5D">
            <w:pPr>
              <w:pStyle w:val="Paragrafoelenco"/>
              <w:numPr>
                <w:ilvl w:val="0"/>
                <w:numId w:val="2"/>
              </w:numPr>
              <w:spacing w:after="60"/>
              <w:ind w:left="757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>Cat</w:t>
            </w:r>
            <w:r w:rsidR="009B5BDC">
              <w:rPr>
                <w:rFonts w:ascii="Times New Roman" w:hAnsi="Times New Roman" w:cs="Times New Roman"/>
                <w:color w:val="000000" w:themeColor="text1"/>
              </w:rPr>
              <w:t>egorie</w:t>
            </w:r>
            <w:r w:rsidRPr="004D7401">
              <w:rPr>
                <w:rFonts w:ascii="Times New Roman" w:hAnsi="Times New Roman" w:cs="Times New Roman"/>
                <w:color w:val="000000" w:themeColor="text1"/>
              </w:rPr>
              <w:t xml:space="preserve"> C e D</w:t>
            </w:r>
          </w:p>
        </w:tc>
        <w:tc>
          <w:tcPr>
            <w:tcW w:w="1417" w:type="dxa"/>
          </w:tcPr>
          <w:p w:rsidR="00F00520" w:rsidRPr="004D7401" w:rsidRDefault="00F00520" w:rsidP="00FF2AB3">
            <w:pPr>
              <w:spacing w:before="120"/>
              <w:rPr>
                <w:color w:val="000000" w:themeColor="text1"/>
              </w:rPr>
            </w:pPr>
          </w:p>
          <w:p w:rsidR="00750D50" w:rsidRPr="004D7401" w:rsidRDefault="00750D50" w:rsidP="00750D50">
            <w:pPr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€ 200,00</w:t>
            </w:r>
          </w:p>
          <w:p w:rsidR="00750D50" w:rsidRPr="004D7401" w:rsidRDefault="00750D50" w:rsidP="00FF2AB3">
            <w:pPr>
              <w:spacing w:after="6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€ 300,00</w:t>
            </w:r>
          </w:p>
        </w:tc>
      </w:tr>
      <w:tr w:rsidR="004D7401" w:rsidRPr="004D7401" w:rsidTr="00FF2AB3">
        <w:trPr>
          <w:trHeight w:val="454"/>
          <w:jc w:val="center"/>
        </w:trPr>
        <w:tc>
          <w:tcPr>
            <w:tcW w:w="9641" w:type="dxa"/>
          </w:tcPr>
          <w:p w:rsidR="002439CF" w:rsidRPr="004D7401" w:rsidRDefault="009B5BDC" w:rsidP="00FF2AB3">
            <w:pPr>
              <w:spacing w:before="60"/>
              <w:rPr>
                <w:color w:val="000000" w:themeColor="text1"/>
              </w:rPr>
            </w:pPr>
            <w:r w:rsidRPr="009B5BDC">
              <w:rPr>
                <w:b/>
                <w:bCs/>
                <w:i/>
                <w:iCs/>
                <w:color w:val="000000" w:themeColor="text1"/>
              </w:rPr>
              <w:t>SEZIONE VI.</w:t>
            </w:r>
            <w:r>
              <w:rPr>
                <w:color w:val="000000" w:themeColor="text1"/>
              </w:rPr>
              <w:t xml:space="preserve"> Scuole di musica </w:t>
            </w:r>
            <w:r w:rsidR="002847F8" w:rsidRPr="004D7401">
              <w:rPr>
                <w:color w:val="000000" w:themeColor="text1"/>
              </w:rPr>
              <w:t xml:space="preserve">Premio </w:t>
            </w:r>
          </w:p>
          <w:p w:rsidR="00922CC6" w:rsidRPr="009B5BDC" w:rsidRDefault="00922CC6" w:rsidP="00EB7B5D">
            <w:pPr>
              <w:pStyle w:val="Paragrafoelenco"/>
              <w:numPr>
                <w:ilvl w:val="0"/>
                <w:numId w:val="2"/>
              </w:numPr>
              <w:spacing w:after="60"/>
              <w:ind w:left="75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D7401">
              <w:rPr>
                <w:rFonts w:ascii="Times New Roman" w:hAnsi="Times New Roman" w:cs="Times New Roman"/>
                <w:color w:val="000000" w:themeColor="text1"/>
              </w:rPr>
              <w:t xml:space="preserve">Il </w:t>
            </w:r>
            <w:r w:rsidR="002439CF" w:rsidRPr="004D7401">
              <w:rPr>
                <w:rFonts w:ascii="Times New Roman" w:hAnsi="Times New Roman" w:cs="Times New Roman"/>
                <w:color w:val="000000" w:themeColor="text1"/>
              </w:rPr>
              <w:t>premio speciale sarà attribuito alla scuola che avrà riportato il maggior numero di allievi premiati con le migliori votazioni</w:t>
            </w:r>
          </w:p>
        </w:tc>
        <w:tc>
          <w:tcPr>
            <w:tcW w:w="1417" w:type="dxa"/>
          </w:tcPr>
          <w:p w:rsidR="00814E88" w:rsidRPr="004D7401" w:rsidRDefault="00814E88" w:rsidP="00F00520">
            <w:pPr>
              <w:rPr>
                <w:color w:val="000000" w:themeColor="text1"/>
              </w:rPr>
            </w:pPr>
          </w:p>
          <w:p w:rsidR="00814E88" w:rsidRPr="004D7401" w:rsidRDefault="00814E88" w:rsidP="00FF2AB3">
            <w:pPr>
              <w:spacing w:before="120" w:after="120"/>
              <w:rPr>
                <w:color w:val="000000" w:themeColor="text1"/>
              </w:rPr>
            </w:pPr>
            <w:r w:rsidRPr="004D7401">
              <w:rPr>
                <w:color w:val="000000" w:themeColor="text1"/>
              </w:rPr>
              <w:t>€ 500,00</w:t>
            </w:r>
          </w:p>
        </w:tc>
      </w:tr>
    </w:tbl>
    <w:p w:rsidR="00922CC6" w:rsidRDefault="00922CC6" w:rsidP="00EE4EDB">
      <w:pPr>
        <w:spacing w:after="100"/>
        <w:rPr>
          <w:i/>
        </w:rPr>
      </w:pPr>
    </w:p>
    <w:p w:rsidR="00EE4EDB" w:rsidRDefault="00EE4EDB" w:rsidP="00BA4570">
      <w:pPr>
        <w:spacing w:after="120"/>
        <w:jc w:val="center"/>
        <w:rPr>
          <w:i/>
        </w:rPr>
      </w:pPr>
    </w:p>
    <w:p w:rsidR="0069679A" w:rsidRPr="003528CE" w:rsidRDefault="00F0518C" w:rsidP="00BA4570">
      <w:pPr>
        <w:spacing w:after="120"/>
        <w:jc w:val="center"/>
        <w:rPr>
          <w:i/>
        </w:rPr>
      </w:pPr>
      <w:r w:rsidRPr="003528CE">
        <w:rPr>
          <w:i/>
        </w:rPr>
        <w:lastRenderedPageBreak/>
        <w:t>ART. 7</w:t>
      </w:r>
    </w:p>
    <w:p w:rsidR="0069679A" w:rsidRDefault="00F0518C" w:rsidP="00BA4570">
      <w:pPr>
        <w:spacing w:after="120"/>
        <w:jc w:val="center"/>
        <w:rPr>
          <w:i/>
        </w:rPr>
      </w:pPr>
      <w:r w:rsidRPr="003528CE">
        <w:rPr>
          <w:i/>
        </w:rPr>
        <w:t>NORME GENERALI</w:t>
      </w:r>
    </w:p>
    <w:p w:rsidR="00BB0DF2" w:rsidRPr="003528CE" w:rsidRDefault="00BB0DF2" w:rsidP="00BA4570">
      <w:pPr>
        <w:spacing w:after="120"/>
        <w:jc w:val="center"/>
        <w:rPr>
          <w:i/>
        </w:rPr>
      </w:pPr>
    </w:p>
    <w:p w:rsidR="00916E34" w:rsidRPr="00916E34" w:rsidRDefault="00B73B39" w:rsidP="00EB7B5D">
      <w:pPr>
        <w:pStyle w:val="Paragrafoelenco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 xml:space="preserve">Tutti i concorrenti, al loro arrivo presso la sede del Concorso, dovranno recarsi in </w:t>
      </w:r>
      <w:r w:rsidR="004B11FA" w:rsidRPr="00916E34">
        <w:rPr>
          <w:rFonts w:ascii="Times New Roman" w:hAnsi="Times New Roman" w:cs="Times New Roman"/>
          <w:color w:val="000000" w:themeColor="text1"/>
        </w:rPr>
        <w:t>SEGRETERIA</w:t>
      </w:r>
      <w:r w:rsidRPr="00916E34">
        <w:rPr>
          <w:rFonts w:ascii="Times New Roman" w:hAnsi="Times New Roman" w:cs="Times New Roman"/>
          <w:color w:val="000000" w:themeColor="text1"/>
        </w:rPr>
        <w:t xml:space="preserve"> per la registrazione</w:t>
      </w:r>
      <w:r w:rsidR="00503CD5" w:rsidRPr="00916E34">
        <w:rPr>
          <w:rFonts w:ascii="Times New Roman" w:hAnsi="Times New Roman" w:cs="Times New Roman"/>
          <w:color w:val="000000" w:themeColor="text1"/>
        </w:rPr>
        <w:t xml:space="preserve"> e dovranno presentarsi almeno </w:t>
      </w:r>
      <w:r w:rsidRPr="00916E34">
        <w:rPr>
          <w:rFonts w:ascii="Times New Roman" w:hAnsi="Times New Roman" w:cs="Times New Roman"/>
          <w:i/>
          <w:iCs/>
          <w:color w:val="000000" w:themeColor="text1"/>
          <w:u w:val="single"/>
        </w:rPr>
        <w:t>30 minuti prim</w:t>
      </w:r>
      <w:r w:rsidR="00FE0754" w:rsidRPr="00916E34">
        <w:rPr>
          <w:rFonts w:ascii="Times New Roman" w:hAnsi="Times New Roman" w:cs="Times New Roman"/>
          <w:i/>
          <w:iCs/>
          <w:color w:val="000000" w:themeColor="text1"/>
          <w:u w:val="single"/>
        </w:rPr>
        <w:t>a</w:t>
      </w:r>
      <w:r w:rsidR="00FE0754" w:rsidRPr="00916E34">
        <w:rPr>
          <w:rFonts w:ascii="Times New Roman" w:hAnsi="Times New Roman" w:cs="Times New Roman"/>
          <w:color w:val="000000" w:themeColor="text1"/>
        </w:rPr>
        <w:t xml:space="preserve"> </w:t>
      </w:r>
      <w:r w:rsidRPr="00916E34">
        <w:rPr>
          <w:rFonts w:ascii="Times New Roman" w:hAnsi="Times New Roman" w:cs="Times New Roman"/>
          <w:color w:val="000000" w:themeColor="text1"/>
        </w:rPr>
        <w:t>dell’or</w:t>
      </w:r>
      <w:r w:rsidR="00D60D47" w:rsidRPr="00916E34">
        <w:rPr>
          <w:rFonts w:ascii="Times New Roman" w:hAnsi="Times New Roman" w:cs="Times New Roman"/>
          <w:color w:val="000000" w:themeColor="text1"/>
        </w:rPr>
        <w:t>ario di inizio di ogni Sezione/</w:t>
      </w:r>
      <w:r w:rsidRPr="00916E34">
        <w:rPr>
          <w:rFonts w:ascii="Times New Roman" w:hAnsi="Times New Roman" w:cs="Times New Roman"/>
          <w:color w:val="000000" w:themeColor="text1"/>
        </w:rPr>
        <w:t xml:space="preserve">Categoria, così come indicato dal calendario delle prove che verrà tempestivamente comunicato secondo quanto previsto dall’art. 5. </w:t>
      </w:r>
    </w:p>
    <w:p w:rsidR="00BB0DF2" w:rsidRDefault="00B73B39" w:rsidP="00BB0DF2">
      <w:pPr>
        <w:pStyle w:val="Paragrafoelenco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 xml:space="preserve">Sarà facoltà della Giuria ammettere i candidati ritardatari. </w:t>
      </w:r>
    </w:p>
    <w:p w:rsidR="00BB0DF2" w:rsidRPr="00BB0DF2" w:rsidRDefault="00BB0DF2" w:rsidP="00BB0DF2">
      <w:pPr>
        <w:pStyle w:val="Paragrafoelenco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4B11FA" w:rsidRPr="00916E34" w:rsidRDefault="00B73B39" w:rsidP="00EB7B5D">
      <w:pPr>
        <w:pStyle w:val="Paragrafoelenco"/>
        <w:numPr>
          <w:ilvl w:val="0"/>
          <w:numId w:val="20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>I concorrenti si dovranno presentare alle prove muniti di:</w:t>
      </w:r>
      <w:r w:rsidR="0069679A" w:rsidRPr="00916E34">
        <w:rPr>
          <w:rFonts w:ascii="Times New Roman" w:hAnsi="Times New Roman" w:cs="Times New Roman"/>
          <w:color w:val="000000" w:themeColor="text1"/>
        </w:rPr>
        <w:t xml:space="preserve"> </w:t>
      </w:r>
    </w:p>
    <w:p w:rsidR="004B11FA" w:rsidRPr="00916E34" w:rsidRDefault="00B73B39" w:rsidP="00EB7B5D">
      <w:pPr>
        <w:pStyle w:val="Paragrafoelenco"/>
        <w:numPr>
          <w:ilvl w:val="0"/>
          <w:numId w:val="21"/>
        </w:numPr>
        <w:spacing w:line="240" w:lineRule="auto"/>
        <w:ind w:left="1267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>Un documento di riconoscimento;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 </w:t>
      </w:r>
    </w:p>
    <w:p w:rsidR="00BB0DF2" w:rsidRDefault="004B11FA" w:rsidP="00EB7B5D">
      <w:pPr>
        <w:pStyle w:val="Paragrafoelenco"/>
        <w:numPr>
          <w:ilvl w:val="0"/>
          <w:numId w:val="21"/>
        </w:numPr>
        <w:spacing w:after="240" w:line="240" w:lineRule="auto"/>
        <w:ind w:left="1267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>D</w:t>
      </w:r>
      <w:r w:rsidR="00B73B39" w:rsidRPr="00916E34">
        <w:rPr>
          <w:rFonts w:ascii="Times New Roman" w:hAnsi="Times New Roman" w:cs="Times New Roman"/>
          <w:color w:val="000000" w:themeColor="text1"/>
        </w:rPr>
        <w:t xml:space="preserve">ue copie dei brani da eseguire per la Commissione. </w:t>
      </w:r>
    </w:p>
    <w:p w:rsidR="00BB0DF2" w:rsidRPr="00BB0DF2" w:rsidRDefault="00BB0DF2" w:rsidP="00BB0DF2">
      <w:pPr>
        <w:pStyle w:val="Paragrafoelenco"/>
        <w:spacing w:after="240" w:line="240" w:lineRule="auto"/>
        <w:ind w:left="1267"/>
        <w:jc w:val="both"/>
        <w:rPr>
          <w:rFonts w:ascii="Times New Roman" w:hAnsi="Times New Roman" w:cs="Times New Roman"/>
          <w:color w:val="000000" w:themeColor="text1"/>
        </w:rPr>
      </w:pPr>
    </w:p>
    <w:p w:rsidR="00BB0DF2" w:rsidRDefault="00B73B39" w:rsidP="00EB7B5D">
      <w:pPr>
        <w:pStyle w:val="Paragrafoelenco"/>
        <w:numPr>
          <w:ilvl w:val="0"/>
          <w:numId w:val="20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 xml:space="preserve">I Concorrenti delle categorie </w:t>
      </w:r>
      <w:r w:rsidRPr="00916E34">
        <w:rPr>
          <w:rFonts w:ascii="Times New Roman" w:hAnsi="Times New Roman" w:cs="Times New Roman"/>
          <w:b/>
          <w:bCs/>
          <w:color w:val="000000" w:themeColor="text1"/>
        </w:rPr>
        <w:t>“Solisti”</w:t>
      </w:r>
      <w:r w:rsidRPr="00916E34">
        <w:rPr>
          <w:rFonts w:ascii="Times New Roman" w:hAnsi="Times New Roman" w:cs="Times New Roman"/>
          <w:color w:val="000000" w:themeColor="text1"/>
        </w:rPr>
        <w:t xml:space="preserve"> potranno scegliere se presentare un brano per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 strumento solo o accompagnato </w:t>
      </w:r>
      <w:r w:rsidRPr="00916E34">
        <w:rPr>
          <w:rFonts w:ascii="Times New Roman" w:hAnsi="Times New Roman" w:cs="Times New Roman"/>
          <w:color w:val="000000" w:themeColor="text1"/>
        </w:rPr>
        <w:t xml:space="preserve">al pianoforte. In questo ultimo caso dovranno provvedere 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autonomamente al pianista </w:t>
      </w:r>
      <w:r w:rsidRPr="00916E34">
        <w:rPr>
          <w:rFonts w:ascii="Times New Roman" w:hAnsi="Times New Roman" w:cs="Times New Roman"/>
          <w:color w:val="000000" w:themeColor="text1"/>
        </w:rPr>
        <w:t>accompagnatore.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 Qualora volessero usufruire del pianista accompagnatore messo a disposizione dall’Organizzazione</w:t>
      </w:r>
      <w:r w:rsidR="006D0C9E" w:rsidRPr="00916E34">
        <w:rPr>
          <w:rFonts w:ascii="Times New Roman" w:hAnsi="Times New Roman" w:cs="Times New Roman"/>
          <w:color w:val="000000" w:themeColor="text1"/>
        </w:rPr>
        <w:t xml:space="preserve"> al costo di </w:t>
      </w:r>
      <w:r w:rsidR="006D0C9E" w:rsidRPr="00916E34">
        <w:rPr>
          <w:rFonts w:ascii="Times New Roman" w:hAnsi="Times New Roman" w:cs="Times New Roman"/>
          <w:b/>
          <w:bCs/>
          <w:color w:val="000000" w:themeColor="text1"/>
        </w:rPr>
        <w:t>€ 35,00</w:t>
      </w:r>
      <w:r w:rsidR="00FF38D0" w:rsidRPr="00916E34">
        <w:rPr>
          <w:rFonts w:ascii="Times New Roman" w:hAnsi="Times New Roman" w:cs="Times New Roman"/>
          <w:color w:val="000000" w:themeColor="text1"/>
        </w:rPr>
        <w:t>, dovranno inviare tempestivamente</w:t>
      </w:r>
      <w:r w:rsidR="006D0C9E" w:rsidRPr="00916E34">
        <w:rPr>
          <w:rFonts w:ascii="Times New Roman" w:hAnsi="Times New Roman" w:cs="Times New Roman"/>
          <w:color w:val="000000" w:themeColor="text1"/>
        </w:rPr>
        <w:t>,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 non oltre </w:t>
      </w:r>
      <w:r w:rsidR="00FF38D0" w:rsidRPr="00916E34">
        <w:rPr>
          <w:rFonts w:ascii="Times New Roman" w:hAnsi="Times New Roman" w:cs="Times New Roman"/>
          <w:i/>
          <w:iCs/>
          <w:color w:val="000000" w:themeColor="text1"/>
        </w:rPr>
        <w:t>1</w:t>
      </w:r>
      <w:r w:rsidR="006D0C9E" w:rsidRPr="00916E34">
        <w:rPr>
          <w:rFonts w:ascii="Times New Roman" w:hAnsi="Times New Roman" w:cs="Times New Roman"/>
          <w:i/>
          <w:iCs/>
          <w:color w:val="000000" w:themeColor="text1"/>
        </w:rPr>
        <w:t>0</w:t>
      </w:r>
      <w:r w:rsidR="00FF38D0" w:rsidRPr="00916E34">
        <w:rPr>
          <w:rFonts w:ascii="Times New Roman" w:hAnsi="Times New Roman" w:cs="Times New Roman"/>
          <w:i/>
          <w:iCs/>
          <w:color w:val="000000" w:themeColor="text1"/>
        </w:rPr>
        <w:t xml:space="preserve"> giorni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 dall’inizio delle audizioni</w:t>
      </w:r>
      <w:r w:rsidR="006D0C9E" w:rsidRPr="00916E34">
        <w:rPr>
          <w:rFonts w:ascii="Times New Roman" w:hAnsi="Times New Roman" w:cs="Times New Roman"/>
          <w:color w:val="000000" w:themeColor="text1"/>
        </w:rPr>
        <w:t>,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 </w:t>
      </w:r>
      <w:r w:rsidR="006D0C9E" w:rsidRPr="00916E34">
        <w:rPr>
          <w:rFonts w:ascii="Times New Roman" w:hAnsi="Times New Roman" w:cs="Times New Roman"/>
          <w:color w:val="000000" w:themeColor="text1"/>
        </w:rPr>
        <w:t xml:space="preserve">la </w:t>
      </w:r>
      <w:r w:rsidR="00FF38D0" w:rsidRPr="00916E34">
        <w:rPr>
          <w:rFonts w:ascii="Times New Roman" w:hAnsi="Times New Roman" w:cs="Times New Roman"/>
          <w:color w:val="000000" w:themeColor="text1"/>
        </w:rPr>
        <w:t>copia dei brani da eseguire.</w:t>
      </w:r>
    </w:p>
    <w:p w:rsidR="00BB0DF2" w:rsidRPr="00BB0DF2" w:rsidRDefault="00BB0DF2" w:rsidP="00BB0DF2">
      <w:pPr>
        <w:pStyle w:val="Paragrafoelenco"/>
        <w:spacing w:after="240"/>
        <w:jc w:val="both"/>
        <w:rPr>
          <w:rFonts w:ascii="Times New Roman" w:hAnsi="Times New Roman" w:cs="Times New Roman"/>
          <w:color w:val="000000" w:themeColor="text1"/>
        </w:rPr>
      </w:pPr>
    </w:p>
    <w:p w:rsidR="00BB0DF2" w:rsidRDefault="00B73B39" w:rsidP="00EB7B5D">
      <w:pPr>
        <w:pStyle w:val="Paragrafoelenco"/>
        <w:numPr>
          <w:ilvl w:val="0"/>
          <w:numId w:val="20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>La sottoscrizione della domanda di partecipazione comporta l’accettazione incondizionata del regolamento</w:t>
      </w:r>
      <w:r w:rsidR="004B11FA" w:rsidRPr="00916E34">
        <w:rPr>
          <w:rFonts w:ascii="Times New Roman" w:hAnsi="Times New Roman" w:cs="Times New Roman"/>
          <w:color w:val="000000" w:themeColor="text1"/>
        </w:rPr>
        <w:t>.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 </w:t>
      </w:r>
      <w:r w:rsidR="004B11FA" w:rsidRPr="00916E34">
        <w:rPr>
          <w:rFonts w:ascii="Times New Roman" w:hAnsi="Times New Roman" w:cs="Times New Roman"/>
          <w:color w:val="000000" w:themeColor="text1"/>
        </w:rPr>
        <w:t>I</w:t>
      </w:r>
      <w:r w:rsidR="00FF38D0" w:rsidRPr="00916E34">
        <w:rPr>
          <w:rFonts w:ascii="Times New Roman" w:hAnsi="Times New Roman" w:cs="Times New Roman"/>
          <w:color w:val="000000" w:themeColor="text1"/>
        </w:rPr>
        <w:t xml:space="preserve">n ogni caso </w:t>
      </w:r>
      <w:r w:rsidRPr="00916E34">
        <w:rPr>
          <w:rFonts w:ascii="Times New Roman" w:hAnsi="Times New Roman" w:cs="Times New Roman"/>
          <w:color w:val="000000" w:themeColor="text1"/>
        </w:rPr>
        <w:t>le quote di i</w:t>
      </w:r>
      <w:r w:rsidR="00730996" w:rsidRPr="00916E34">
        <w:rPr>
          <w:rFonts w:ascii="Times New Roman" w:hAnsi="Times New Roman" w:cs="Times New Roman"/>
          <w:color w:val="000000" w:themeColor="text1"/>
        </w:rPr>
        <w:t>scrizione non sono rimborsabili tranne per cause e/o responsabilità dovute all’</w:t>
      </w:r>
      <w:r w:rsidR="00BA4570" w:rsidRPr="00916E34">
        <w:rPr>
          <w:rFonts w:ascii="Times New Roman" w:hAnsi="Times New Roman" w:cs="Times New Roman"/>
          <w:color w:val="000000" w:themeColor="text1"/>
        </w:rPr>
        <w:t>O</w:t>
      </w:r>
      <w:r w:rsidR="00730996" w:rsidRPr="00916E34">
        <w:rPr>
          <w:rFonts w:ascii="Times New Roman" w:hAnsi="Times New Roman" w:cs="Times New Roman"/>
          <w:color w:val="000000" w:themeColor="text1"/>
        </w:rPr>
        <w:t>rganizzazione.</w:t>
      </w:r>
    </w:p>
    <w:p w:rsidR="00BB0DF2" w:rsidRPr="00BB0DF2" w:rsidRDefault="00BB0DF2" w:rsidP="00BB0DF2">
      <w:pPr>
        <w:pStyle w:val="Paragrafoelenco"/>
        <w:spacing w:after="240"/>
        <w:jc w:val="both"/>
        <w:rPr>
          <w:rFonts w:ascii="Times New Roman" w:hAnsi="Times New Roman" w:cs="Times New Roman"/>
          <w:color w:val="000000" w:themeColor="text1"/>
        </w:rPr>
      </w:pPr>
    </w:p>
    <w:p w:rsidR="00BB0DF2" w:rsidRDefault="00B73B39" w:rsidP="00EB7B5D">
      <w:pPr>
        <w:pStyle w:val="Paragrafoelenco"/>
        <w:numPr>
          <w:ilvl w:val="0"/>
          <w:numId w:val="20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 xml:space="preserve">Ogni concorrente può iscriversi a più Sezioni </w:t>
      </w:r>
      <w:r w:rsidR="00730996" w:rsidRPr="00916E34">
        <w:rPr>
          <w:rFonts w:ascii="Times New Roman" w:hAnsi="Times New Roman" w:cs="Times New Roman"/>
          <w:color w:val="000000" w:themeColor="text1"/>
        </w:rPr>
        <w:t xml:space="preserve">a </w:t>
      </w:r>
      <w:r w:rsidRPr="00916E34">
        <w:rPr>
          <w:rFonts w:ascii="Times New Roman" w:hAnsi="Times New Roman" w:cs="Times New Roman"/>
          <w:color w:val="000000" w:themeColor="text1"/>
        </w:rPr>
        <w:t>categori</w:t>
      </w:r>
      <w:r w:rsidR="00730996" w:rsidRPr="00916E34">
        <w:rPr>
          <w:rFonts w:ascii="Times New Roman" w:hAnsi="Times New Roman" w:cs="Times New Roman"/>
          <w:color w:val="000000" w:themeColor="text1"/>
        </w:rPr>
        <w:t>e</w:t>
      </w:r>
      <w:r w:rsidRPr="00916E34">
        <w:rPr>
          <w:rFonts w:ascii="Times New Roman" w:hAnsi="Times New Roman" w:cs="Times New Roman"/>
          <w:color w:val="000000" w:themeColor="text1"/>
        </w:rPr>
        <w:t xml:space="preserve"> superior</w:t>
      </w:r>
      <w:r w:rsidR="00730996" w:rsidRPr="00916E34">
        <w:rPr>
          <w:rFonts w:ascii="Times New Roman" w:hAnsi="Times New Roman" w:cs="Times New Roman"/>
          <w:color w:val="000000" w:themeColor="text1"/>
        </w:rPr>
        <w:t xml:space="preserve">i alla sua età, </w:t>
      </w:r>
      <w:r w:rsidRPr="00916E34">
        <w:rPr>
          <w:rFonts w:ascii="Times New Roman" w:hAnsi="Times New Roman" w:cs="Times New Roman"/>
          <w:color w:val="000000" w:themeColor="text1"/>
        </w:rPr>
        <w:t>ma non può partecipare ad una categoria inferiore.</w:t>
      </w:r>
    </w:p>
    <w:p w:rsidR="00BB0DF2" w:rsidRPr="00BB0DF2" w:rsidRDefault="00BB0DF2" w:rsidP="00BB0DF2">
      <w:pPr>
        <w:pStyle w:val="Paragrafoelenco"/>
        <w:spacing w:after="240"/>
        <w:jc w:val="both"/>
        <w:rPr>
          <w:rFonts w:ascii="Times New Roman" w:hAnsi="Times New Roman" w:cs="Times New Roman"/>
          <w:color w:val="000000" w:themeColor="text1"/>
        </w:rPr>
      </w:pPr>
    </w:p>
    <w:p w:rsidR="00BB0DF2" w:rsidRDefault="00730996" w:rsidP="00EB7B5D">
      <w:pPr>
        <w:pStyle w:val="Paragrafoelenco"/>
        <w:numPr>
          <w:ilvl w:val="0"/>
          <w:numId w:val="20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 xml:space="preserve">La Giuria </w:t>
      </w:r>
      <w:r w:rsidR="00FC2879" w:rsidRPr="00916E34">
        <w:rPr>
          <w:rFonts w:ascii="Times New Roman" w:hAnsi="Times New Roman" w:cs="Times New Roman"/>
          <w:color w:val="000000" w:themeColor="text1"/>
        </w:rPr>
        <w:t xml:space="preserve">sarà formata da Docenti, Professori d’Orchestra e da </w:t>
      </w:r>
      <w:r w:rsidR="004B11FA" w:rsidRPr="00916E34">
        <w:rPr>
          <w:rFonts w:ascii="Times New Roman" w:hAnsi="Times New Roman" w:cs="Times New Roman"/>
          <w:color w:val="000000" w:themeColor="text1"/>
        </w:rPr>
        <w:t>M</w:t>
      </w:r>
      <w:r w:rsidR="00FC2879" w:rsidRPr="00916E34">
        <w:rPr>
          <w:rFonts w:ascii="Times New Roman" w:hAnsi="Times New Roman" w:cs="Times New Roman"/>
          <w:color w:val="000000" w:themeColor="text1"/>
        </w:rPr>
        <w:t>u</w:t>
      </w:r>
      <w:r w:rsidRPr="00916E34">
        <w:rPr>
          <w:rFonts w:ascii="Times New Roman" w:hAnsi="Times New Roman" w:cs="Times New Roman"/>
          <w:color w:val="000000" w:themeColor="text1"/>
        </w:rPr>
        <w:t xml:space="preserve">sicisti di chiara fama che non </w:t>
      </w:r>
      <w:r w:rsidR="00FC2879" w:rsidRPr="00916E34">
        <w:rPr>
          <w:rFonts w:ascii="Times New Roman" w:hAnsi="Times New Roman" w:cs="Times New Roman"/>
          <w:color w:val="000000" w:themeColor="text1"/>
        </w:rPr>
        <w:t>avranno diritto al voto qualora abbiano rapporti di</w:t>
      </w:r>
      <w:r w:rsidRPr="00916E34">
        <w:rPr>
          <w:rFonts w:ascii="Times New Roman" w:hAnsi="Times New Roman" w:cs="Times New Roman"/>
          <w:color w:val="000000" w:themeColor="text1"/>
        </w:rPr>
        <w:t xml:space="preserve"> parentel</w:t>
      </w:r>
      <w:r w:rsidR="004B11FA" w:rsidRPr="00916E34">
        <w:rPr>
          <w:rFonts w:ascii="Times New Roman" w:hAnsi="Times New Roman" w:cs="Times New Roman"/>
          <w:color w:val="000000" w:themeColor="text1"/>
        </w:rPr>
        <w:t>a</w:t>
      </w:r>
      <w:r w:rsidRPr="00916E34">
        <w:rPr>
          <w:rFonts w:ascii="Times New Roman" w:hAnsi="Times New Roman" w:cs="Times New Roman"/>
          <w:color w:val="000000" w:themeColor="text1"/>
        </w:rPr>
        <w:t xml:space="preserve"> </w:t>
      </w:r>
      <w:r w:rsidR="00FC2879" w:rsidRPr="00916E34">
        <w:rPr>
          <w:rFonts w:ascii="Times New Roman" w:hAnsi="Times New Roman" w:cs="Times New Roman"/>
          <w:color w:val="000000" w:themeColor="text1"/>
        </w:rPr>
        <w:t>c</w:t>
      </w:r>
      <w:r w:rsidRPr="00916E34">
        <w:rPr>
          <w:rFonts w:ascii="Times New Roman" w:hAnsi="Times New Roman" w:cs="Times New Roman"/>
          <w:color w:val="000000" w:themeColor="text1"/>
        </w:rPr>
        <w:t>on</w:t>
      </w:r>
      <w:r w:rsidR="00FC2879" w:rsidRPr="00916E34">
        <w:rPr>
          <w:rFonts w:ascii="Times New Roman" w:hAnsi="Times New Roman" w:cs="Times New Roman"/>
          <w:color w:val="000000" w:themeColor="text1"/>
        </w:rPr>
        <w:t xml:space="preserve"> i co</w:t>
      </w:r>
      <w:r w:rsidRPr="00916E34">
        <w:rPr>
          <w:rFonts w:ascii="Times New Roman" w:hAnsi="Times New Roman" w:cs="Times New Roman"/>
          <w:color w:val="000000" w:themeColor="text1"/>
        </w:rPr>
        <w:t xml:space="preserve">ncorrenti. </w:t>
      </w:r>
      <w:r w:rsidR="00FC2879" w:rsidRPr="00916E34">
        <w:rPr>
          <w:rFonts w:ascii="Times New Roman" w:hAnsi="Times New Roman" w:cs="Times New Roman"/>
          <w:color w:val="000000" w:themeColor="text1"/>
        </w:rPr>
        <w:t xml:space="preserve">Il giudizio della Giuria è insindacabile, inappellabile e definitivo. A loro è data la facoltà di interrompere le esecuzioni in qualsiasi momento. </w:t>
      </w:r>
    </w:p>
    <w:p w:rsidR="00BB0DF2" w:rsidRPr="00BB0DF2" w:rsidRDefault="00BB0DF2" w:rsidP="00BB0DF2">
      <w:pPr>
        <w:pStyle w:val="Paragrafoelenco"/>
        <w:spacing w:after="240"/>
        <w:jc w:val="both"/>
        <w:rPr>
          <w:rFonts w:ascii="Times New Roman" w:hAnsi="Times New Roman" w:cs="Times New Roman"/>
          <w:color w:val="000000" w:themeColor="text1"/>
        </w:rPr>
      </w:pPr>
    </w:p>
    <w:p w:rsidR="00BB0DF2" w:rsidRDefault="00FC2879" w:rsidP="00EB7B5D">
      <w:pPr>
        <w:pStyle w:val="Paragrafoelenco"/>
        <w:numPr>
          <w:ilvl w:val="0"/>
          <w:numId w:val="20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>Ai sensi dell’art. 10 della Legge n° 675/96 sulla “Tutela dei dati personali”</w:t>
      </w:r>
      <w:r w:rsidR="002D3A14">
        <w:rPr>
          <w:rFonts w:ascii="Times New Roman" w:hAnsi="Times New Roman" w:cs="Times New Roman"/>
          <w:color w:val="000000" w:themeColor="text1"/>
        </w:rPr>
        <w:t xml:space="preserve"> l’Associazione </w:t>
      </w:r>
      <w:r w:rsidRPr="00916E34">
        <w:rPr>
          <w:rFonts w:ascii="Times New Roman" w:hAnsi="Times New Roman" w:cs="Times New Roman"/>
          <w:color w:val="000000" w:themeColor="text1"/>
        </w:rPr>
        <w:t>“</w:t>
      </w:r>
      <w:r w:rsidR="002A5E9D" w:rsidRPr="00916E34">
        <w:rPr>
          <w:rFonts w:ascii="Times New Roman" w:hAnsi="Times New Roman" w:cs="Times New Roman"/>
          <w:color w:val="000000" w:themeColor="text1"/>
        </w:rPr>
        <w:t>Libera- Mente</w:t>
      </w:r>
      <w:r w:rsidRPr="00916E34">
        <w:rPr>
          <w:rFonts w:ascii="Times New Roman" w:hAnsi="Times New Roman" w:cs="Times New Roman"/>
          <w:color w:val="000000" w:themeColor="text1"/>
        </w:rPr>
        <w:t>”</w:t>
      </w:r>
      <w:r w:rsidR="002D3A14">
        <w:rPr>
          <w:rFonts w:ascii="Times New Roman" w:hAnsi="Times New Roman" w:cs="Times New Roman"/>
          <w:color w:val="000000" w:themeColor="text1"/>
        </w:rPr>
        <w:t xml:space="preserve"> </w:t>
      </w:r>
      <w:r w:rsidRPr="00916E34">
        <w:rPr>
          <w:rFonts w:ascii="Times New Roman" w:hAnsi="Times New Roman" w:cs="Times New Roman"/>
          <w:color w:val="000000" w:themeColor="text1"/>
        </w:rPr>
        <w:t xml:space="preserve">informa che i dati forniti all’atto dell’iscrizione saranno dalla stessa conservati ed utilizzati al fine di inviare comunicazioni relative al concorso e che, ai sensi dell’art. 129 della succitata legge, il titolare dei dati può opporsi al loro utilizzo. </w:t>
      </w:r>
    </w:p>
    <w:p w:rsidR="00BB0DF2" w:rsidRPr="00BB0DF2" w:rsidRDefault="00BB0DF2" w:rsidP="00BB0DF2">
      <w:pPr>
        <w:pStyle w:val="Paragrafoelenco"/>
        <w:spacing w:after="240"/>
        <w:jc w:val="both"/>
        <w:rPr>
          <w:rFonts w:ascii="Times New Roman" w:hAnsi="Times New Roman" w:cs="Times New Roman"/>
          <w:color w:val="000000" w:themeColor="text1"/>
        </w:rPr>
      </w:pPr>
    </w:p>
    <w:p w:rsidR="007E6D02" w:rsidRPr="00916E34" w:rsidRDefault="00FC2879" w:rsidP="00EB7B5D">
      <w:pPr>
        <w:pStyle w:val="Paragrafoelenco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</w:rPr>
      </w:pPr>
      <w:r w:rsidRPr="00916E34">
        <w:rPr>
          <w:rFonts w:ascii="Times New Roman" w:hAnsi="Times New Roman" w:cs="Times New Roman"/>
          <w:color w:val="000000" w:themeColor="text1"/>
        </w:rPr>
        <w:t>Tutte le prove saranno aperte al pubblico. In caso di registrazione e/o trasmissione radiofonica, televisiva o per mezzo di Internet delle prove del Concorso i candidati non avranno alcun diritto a richiedere compensi all’organizzazione del Concorso. Il materiale fotografico, video ed audio potrà essere utilizzato per scopi informativi (D.L. vo 196/2003). Per ogni eventuale</w:t>
      </w:r>
      <w:r w:rsidR="00D60D47" w:rsidRPr="00916E34">
        <w:rPr>
          <w:rFonts w:ascii="Times New Roman" w:hAnsi="Times New Roman" w:cs="Times New Roman"/>
          <w:color w:val="000000" w:themeColor="text1"/>
        </w:rPr>
        <w:t xml:space="preserve"> controversia sarà </w:t>
      </w:r>
      <w:r w:rsidRPr="00916E34">
        <w:rPr>
          <w:rFonts w:ascii="Times New Roman" w:hAnsi="Times New Roman" w:cs="Times New Roman"/>
          <w:color w:val="000000" w:themeColor="text1"/>
        </w:rPr>
        <w:t>competente il Foro di Nocera Inferiore.</w:t>
      </w:r>
    </w:p>
    <w:p w:rsidR="004C0336" w:rsidRDefault="004C0336" w:rsidP="00730996">
      <w:pPr>
        <w:jc w:val="both"/>
      </w:pPr>
    </w:p>
    <w:p w:rsidR="004C0336" w:rsidRDefault="004C0336" w:rsidP="00730996">
      <w:pPr>
        <w:jc w:val="both"/>
      </w:pPr>
    </w:p>
    <w:p w:rsidR="004C0336" w:rsidRDefault="004C0336" w:rsidP="00730996">
      <w:pPr>
        <w:jc w:val="both"/>
      </w:pPr>
    </w:p>
    <w:p w:rsidR="004C0336" w:rsidRPr="009946DA" w:rsidRDefault="00465B24" w:rsidP="0020778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6937242</wp:posOffset>
                </wp:positionV>
                <wp:extent cx="7620000" cy="721895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72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08"/>
                              <w:gridCol w:w="9638"/>
                            </w:tblGrid>
                            <w:tr w:rsidR="00465B24" w:rsidRPr="00465B24" w:rsidTr="00BC0924">
                              <w:trPr>
                                <w:trHeight w:val="459"/>
                                <w:jc w:val="center"/>
                              </w:trPr>
                              <w:tc>
                                <w:tcPr>
                                  <w:tcW w:w="2972" w:type="dxa"/>
                                </w:tcPr>
                                <w:p w:rsidR="00465B24" w:rsidRPr="00465B24" w:rsidRDefault="00465B24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65B2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FACEBOOK</w:t>
                                  </w:r>
                                </w:p>
                              </w:tc>
                              <w:tc>
                                <w:tcPr>
                                  <w:tcW w:w="7478" w:type="dxa"/>
                                </w:tcPr>
                                <w:p w:rsidR="00465B24" w:rsidRPr="00465B24" w:rsidRDefault="00A350FC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hyperlink r:id="rId14" w:history="1">
                                    <w:r w:rsidR="00465B24" w:rsidRPr="00465B24">
                                      <w:rPr>
                                        <w:rStyle w:val="Collegamentoipertestuale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https://www.facebook.com/FrancescoCardaropoliMusicCompetition/</w:t>
                                    </w:r>
                                  </w:hyperlink>
                                </w:p>
                              </w:tc>
                            </w:tr>
                            <w:tr w:rsidR="00465B24" w:rsidRPr="00465B24" w:rsidTr="00BC0924">
                              <w:trPr>
                                <w:trHeight w:val="459"/>
                                <w:jc w:val="center"/>
                              </w:trPr>
                              <w:tc>
                                <w:tcPr>
                                  <w:tcW w:w="2972" w:type="dxa"/>
                                </w:tcPr>
                                <w:p w:rsidR="00465B24" w:rsidRPr="00465B24" w:rsidRDefault="00465B24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65B2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INSTAGRAM</w:t>
                                  </w:r>
                                </w:p>
                              </w:tc>
                              <w:tc>
                                <w:tcPr>
                                  <w:tcW w:w="7478" w:type="dxa"/>
                                </w:tcPr>
                                <w:p w:rsidR="00465B24" w:rsidRPr="00465B24" w:rsidRDefault="00A350FC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hyperlink r:id="rId15" w:history="1">
                                    <w:r w:rsidR="00465B24" w:rsidRPr="00465B24">
                                      <w:rPr>
                                        <w:rStyle w:val="Collegamentoipertestuale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https://www.instagram.com/cardaropolimusiccompetition/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465B24" w:rsidRPr="00465B24" w:rsidRDefault="00465B2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-32.2pt;margin-top:546.25pt;width:600pt;height:5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" filled="f" stroked="f" strokeweight=".5pt">
                <v:textbox>
                  <w:txbxContent>
                    <w:tbl>
                      <w:tblPr>
                        <w:tblStyle w:val="Grigliatabel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08"/>
                        <w:gridCol w:w="9638"/>
                      </w:tblGrid>
                      <w:tr w:rsidR="00465B24" w:rsidRPr="00465B24" w:rsidTr="00BC0924">
                        <w:trPr>
                          <w:trHeight w:val="459"/>
                          <w:jc w:val="center"/>
                        </w:trPr>
                        <w:tc>
                          <w:tcPr>
                            <w:tcW w:w="2972" w:type="dxa"/>
                          </w:tcPr>
                          <w:p w:rsidR="00465B24" w:rsidRPr="00465B24" w:rsidRDefault="00465B24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65B2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FACEBOOK</w:t>
                            </w:r>
                          </w:p>
                        </w:tc>
                        <w:tc>
                          <w:tcPr>
                            <w:tcW w:w="7478" w:type="dxa"/>
                          </w:tcPr>
                          <w:p w:rsidR="00465B24" w:rsidRPr="00465B24" w:rsidRDefault="00A350FC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6" w:history="1">
                              <w:r w:rsidR="00465B24" w:rsidRPr="00465B24">
                                <w:rPr>
                                  <w:rStyle w:val="Collegamentoipertestuale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https://www.facebook.com/FrancescoCardaropoliMusicCompetition/</w:t>
                              </w:r>
                            </w:hyperlink>
                          </w:p>
                        </w:tc>
                      </w:tr>
                      <w:tr w:rsidR="00465B24" w:rsidRPr="00465B24" w:rsidTr="00BC0924">
                        <w:trPr>
                          <w:trHeight w:val="459"/>
                          <w:jc w:val="center"/>
                        </w:trPr>
                        <w:tc>
                          <w:tcPr>
                            <w:tcW w:w="2972" w:type="dxa"/>
                          </w:tcPr>
                          <w:p w:rsidR="00465B24" w:rsidRPr="00465B24" w:rsidRDefault="00465B24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65B2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INSTAGRAM</w:t>
                            </w:r>
                          </w:p>
                        </w:tc>
                        <w:tc>
                          <w:tcPr>
                            <w:tcW w:w="7478" w:type="dxa"/>
                          </w:tcPr>
                          <w:p w:rsidR="00465B24" w:rsidRPr="00465B24" w:rsidRDefault="00A350FC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7" w:history="1">
                              <w:r w:rsidR="00465B24" w:rsidRPr="00465B24">
                                <w:rPr>
                                  <w:rStyle w:val="Collegamentoipertestuale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https://www.instagram.com/cardaropolimusiccompetition/</w:t>
                              </w:r>
                            </w:hyperlink>
                          </w:p>
                        </w:tc>
                      </w:tr>
                    </w:tbl>
                    <w:p w:rsidR="00465B24" w:rsidRPr="00465B24" w:rsidRDefault="00465B2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24197</wp:posOffset>
                </wp:positionH>
                <wp:positionV relativeFrom="paragraph">
                  <wp:posOffset>2189480</wp:posOffset>
                </wp:positionV>
                <wp:extent cx="6721642" cy="1058779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642" cy="105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1"/>
                              <w:gridCol w:w="6653"/>
                            </w:tblGrid>
                            <w:tr w:rsidR="00465B24" w:rsidRPr="00465B24" w:rsidTr="00465B24">
                              <w:trPr>
                                <w:trHeight w:val="459"/>
                                <w:jc w:val="center"/>
                              </w:trPr>
                              <w:tc>
                                <w:tcPr>
                                  <w:tcW w:w="3401" w:type="dxa"/>
                                </w:tcPr>
                                <w:p w:rsidR="00465B24" w:rsidRPr="00465B24" w:rsidRDefault="00465B24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65B2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CELL.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/ </w:t>
                                  </w:r>
                                  <w:r w:rsidRPr="00465B2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WHATSAPP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</w:tcPr>
                                <w:p w:rsidR="00465B24" w:rsidRPr="00465B24" w:rsidRDefault="00465B24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65B2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+39 389 261 387 4</w:t>
                                  </w:r>
                                </w:p>
                              </w:tc>
                            </w:tr>
                            <w:tr w:rsidR="00465B24" w:rsidRPr="00465B24" w:rsidTr="00465B24">
                              <w:trPr>
                                <w:trHeight w:val="459"/>
                                <w:jc w:val="center"/>
                              </w:trPr>
                              <w:tc>
                                <w:tcPr>
                                  <w:tcW w:w="3401" w:type="dxa"/>
                                </w:tcPr>
                                <w:p w:rsidR="00465B24" w:rsidRPr="00465B24" w:rsidRDefault="00465B24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65B2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</w:tcPr>
                                <w:p w:rsidR="00465B24" w:rsidRPr="00465B24" w:rsidRDefault="00A350FC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hyperlink r:id="rId18" w:history="1">
                                    <w:r w:rsidR="00465B24" w:rsidRPr="00465B24">
                                      <w:rPr>
                                        <w:rStyle w:val="Collegamentoipertestuale"/>
                                        <w:rFonts w:eastAsiaTheme="minorEastAsia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mailto:concorsobracigliano@gmail.com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465B24" w:rsidRPr="00465B24" w:rsidRDefault="00465B2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margin-left:1.9pt;margin-top:172.4pt;width:529.25pt;height:8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" filled="f" stroked="f" strokeweight=".5pt">
                <v:textbox>
                  <w:txbxContent>
                    <w:tbl>
                      <w:tblPr>
                        <w:tblStyle w:val="Grigliatabel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1"/>
                        <w:gridCol w:w="6653"/>
                      </w:tblGrid>
                      <w:tr w:rsidR="00465B24" w:rsidRPr="00465B24" w:rsidTr="00465B24">
                        <w:trPr>
                          <w:trHeight w:val="459"/>
                          <w:jc w:val="center"/>
                        </w:trPr>
                        <w:tc>
                          <w:tcPr>
                            <w:tcW w:w="3401" w:type="dxa"/>
                          </w:tcPr>
                          <w:p w:rsidR="00465B24" w:rsidRPr="00465B24" w:rsidRDefault="00465B24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65B2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CELL.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/ </w:t>
                            </w:r>
                            <w:r w:rsidRPr="00465B2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WHATSAPP</w:t>
                            </w:r>
                          </w:p>
                        </w:tc>
                        <w:tc>
                          <w:tcPr>
                            <w:tcW w:w="6653" w:type="dxa"/>
                          </w:tcPr>
                          <w:p w:rsidR="00465B24" w:rsidRPr="00465B24" w:rsidRDefault="00465B24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65B2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+39 389 261 387 4</w:t>
                            </w:r>
                          </w:p>
                        </w:tc>
                      </w:tr>
                      <w:tr w:rsidR="00465B24" w:rsidRPr="00465B24" w:rsidTr="00465B24">
                        <w:trPr>
                          <w:trHeight w:val="459"/>
                          <w:jc w:val="center"/>
                        </w:trPr>
                        <w:tc>
                          <w:tcPr>
                            <w:tcW w:w="3401" w:type="dxa"/>
                          </w:tcPr>
                          <w:p w:rsidR="00465B24" w:rsidRPr="00465B24" w:rsidRDefault="00465B24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65B2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6653" w:type="dxa"/>
                          </w:tcPr>
                          <w:p w:rsidR="00465B24" w:rsidRPr="00465B24" w:rsidRDefault="00A350FC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9" w:history="1">
                              <w:r w:rsidR="00465B24" w:rsidRPr="00465B24">
                                <w:rPr>
                                  <w:rStyle w:val="Collegamentoipertestuale"/>
                                  <w:rFonts w:eastAsiaTheme="minor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mailto:concorsobracigliano@gmail.com</w:t>
                              </w:r>
                            </w:hyperlink>
                          </w:p>
                        </w:tc>
                      </w:tr>
                    </w:tbl>
                    <w:p w:rsidR="00465B24" w:rsidRPr="00465B24" w:rsidRDefault="00465B24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293360" cy="49720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36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6919"/>
                            </w:tblGrid>
                            <w:tr w:rsidR="00465B24" w:rsidRPr="00465B24" w:rsidTr="00BC0924">
                              <w:trPr>
                                <w:trHeight w:val="459"/>
                                <w:jc w:val="center"/>
                              </w:trPr>
                              <w:tc>
                                <w:tcPr>
                                  <w:tcW w:w="2972" w:type="dxa"/>
                                </w:tcPr>
                                <w:p w:rsidR="00465B24" w:rsidRPr="00465B24" w:rsidRDefault="00465B24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65B2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lang w:val="en-US"/>
                                    </w:rPr>
                                    <w:t>WEB</w:t>
                                  </w:r>
                                </w:p>
                              </w:tc>
                              <w:tc>
                                <w:tcPr>
                                  <w:tcW w:w="7478" w:type="dxa"/>
                                </w:tcPr>
                                <w:p w:rsidR="00465B24" w:rsidRPr="00465B24" w:rsidRDefault="00A350FC" w:rsidP="00465B24">
                                  <w:pPr>
                                    <w:tabs>
                                      <w:tab w:val="left" w:pos="851"/>
                                    </w:tabs>
                                    <w:spacing w:before="60" w:after="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hyperlink r:id="rId20" w:history="1">
                                    <w:r w:rsidR="00465B24" w:rsidRPr="00465B24">
                                      <w:rPr>
                                        <w:rStyle w:val="Collegamentoipertestuale"/>
                                        <w:rFonts w:eastAsiaTheme="minorEastAsia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  <w:lang w:val="en-US"/>
                                      </w:rPr>
                                      <w:t>http://www.concorsomusicalebracigliano.it/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465B24" w:rsidRPr="00465B24" w:rsidRDefault="00465B24" w:rsidP="00465B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65B24" w:rsidRPr="00465B24" w:rsidRDefault="00465B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0;margin-top:0;width:416.8pt;height:39.1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" filled="f" stroked="f" strokeweight=".5pt">
                <v:textbox>
                  <w:txbxContent>
                    <w:tbl>
                      <w:tblPr>
                        <w:tblStyle w:val="Grigliatabel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6919"/>
                      </w:tblGrid>
                      <w:tr w:rsidR="00465B24" w:rsidRPr="00465B24" w:rsidTr="00BC0924">
                        <w:trPr>
                          <w:trHeight w:val="459"/>
                          <w:jc w:val="center"/>
                        </w:trPr>
                        <w:tc>
                          <w:tcPr>
                            <w:tcW w:w="2972" w:type="dxa"/>
                          </w:tcPr>
                          <w:p w:rsidR="00465B24" w:rsidRPr="00465B24" w:rsidRDefault="00465B24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65B2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WEB</w:t>
                            </w:r>
                          </w:p>
                        </w:tc>
                        <w:tc>
                          <w:tcPr>
                            <w:tcW w:w="7478" w:type="dxa"/>
                          </w:tcPr>
                          <w:p w:rsidR="00465B24" w:rsidRPr="00465B24" w:rsidRDefault="00A350FC" w:rsidP="00465B24">
                            <w:pPr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hyperlink r:id="rId21" w:history="1">
                              <w:r w:rsidR="00465B24" w:rsidRPr="00465B24">
                                <w:rPr>
                                  <w:rStyle w:val="Collegamentoipertestuale"/>
                                  <w:rFonts w:eastAsiaTheme="minor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n-US"/>
                                </w:rPr>
                                <w:t>http://www.concorsomusicalebracigliano.it/</w:t>
                              </w:r>
                            </w:hyperlink>
                          </w:p>
                        </w:tc>
                      </w:tr>
                    </w:tbl>
                    <w:p w:rsidR="00465B24" w:rsidRPr="00465B24" w:rsidRDefault="00465B24" w:rsidP="00465B2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65B24" w:rsidRPr="00465B24" w:rsidRDefault="00465B2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C0336">
        <w:t xml:space="preserve">            </w:t>
      </w:r>
    </w:p>
    <w:sectPr w:rsidR="004C0336" w:rsidRPr="009946DA" w:rsidSect="00481816">
      <w:footerReference w:type="even" r:id="rId22"/>
      <w:footerReference w:type="default" r:id="rId23"/>
      <w:pgSz w:w="11907" w:h="16839" w:code="9"/>
      <w:pgMar w:top="720" w:right="720" w:bottom="720" w:left="720" w:header="720" w:footer="15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0FC" w:rsidRDefault="00A350FC">
      <w:r>
        <w:separator/>
      </w:r>
    </w:p>
  </w:endnote>
  <w:endnote w:type="continuationSeparator" w:id="0">
    <w:p w:rsidR="00A350FC" w:rsidRDefault="00A3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19063822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229CC" w:rsidRDefault="00E229CC" w:rsidP="00481816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229CC" w:rsidRDefault="00E229CC" w:rsidP="00355BA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30354201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481816" w:rsidRDefault="00481816" w:rsidP="0050680F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:rsidR="00E229CC" w:rsidRPr="00355BAD" w:rsidRDefault="00E229CC" w:rsidP="00355BAD">
    <w:pPr>
      <w:ind w:right="360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0FC" w:rsidRDefault="00A350FC">
      <w:r>
        <w:separator/>
      </w:r>
    </w:p>
  </w:footnote>
  <w:footnote w:type="continuationSeparator" w:id="0">
    <w:p w:rsidR="00A350FC" w:rsidRDefault="00A35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18AD"/>
    <w:multiLevelType w:val="hybridMultilevel"/>
    <w:tmpl w:val="6FEC11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D447B"/>
    <w:multiLevelType w:val="hybridMultilevel"/>
    <w:tmpl w:val="A9521F86"/>
    <w:lvl w:ilvl="0" w:tplc="803882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43D38"/>
    <w:multiLevelType w:val="hybridMultilevel"/>
    <w:tmpl w:val="8610BBA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55D91"/>
    <w:multiLevelType w:val="hybridMultilevel"/>
    <w:tmpl w:val="E5D815EA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30B1485"/>
    <w:multiLevelType w:val="hybridMultilevel"/>
    <w:tmpl w:val="F1A60D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65AFB"/>
    <w:multiLevelType w:val="hybridMultilevel"/>
    <w:tmpl w:val="25C8CF1E"/>
    <w:lvl w:ilvl="0" w:tplc="206E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E74C3"/>
    <w:multiLevelType w:val="hybridMultilevel"/>
    <w:tmpl w:val="49A47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C4C57"/>
    <w:multiLevelType w:val="hybridMultilevel"/>
    <w:tmpl w:val="3748262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BE439A"/>
    <w:multiLevelType w:val="hybridMultilevel"/>
    <w:tmpl w:val="1A06C19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C1A86"/>
    <w:multiLevelType w:val="hybridMultilevel"/>
    <w:tmpl w:val="2BA6E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342FD"/>
    <w:multiLevelType w:val="hybridMultilevel"/>
    <w:tmpl w:val="4E2C83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64B95"/>
    <w:multiLevelType w:val="hybridMultilevel"/>
    <w:tmpl w:val="398E868A"/>
    <w:lvl w:ilvl="0" w:tplc="D7488AA2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 w15:restartNumberingAfterBreak="0">
    <w:nsid w:val="504E198B"/>
    <w:multiLevelType w:val="hybridMultilevel"/>
    <w:tmpl w:val="AECC66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517C2"/>
    <w:multiLevelType w:val="hybridMultilevel"/>
    <w:tmpl w:val="2A125E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146DC"/>
    <w:multiLevelType w:val="hybridMultilevel"/>
    <w:tmpl w:val="674653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01B84"/>
    <w:multiLevelType w:val="hybridMultilevel"/>
    <w:tmpl w:val="76727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B285F"/>
    <w:multiLevelType w:val="hybridMultilevel"/>
    <w:tmpl w:val="E14A701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464BE"/>
    <w:multiLevelType w:val="hybridMultilevel"/>
    <w:tmpl w:val="11DEEB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F046A"/>
    <w:multiLevelType w:val="hybridMultilevel"/>
    <w:tmpl w:val="8A1A8E1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76DF9"/>
    <w:multiLevelType w:val="hybridMultilevel"/>
    <w:tmpl w:val="DF8CA6A8"/>
    <w:lvl w:ilvl="0" w:tplc="803882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322B1"/>
    <w:multiLevelType w:val="hybridMultilevel"/>
    <w:tmpl w:val="1D604B6A"/>
    <w:lvl w:ilvl="0" w:tplc="D7488AA2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D006FB"/>
    <w:multiLevelType w:val="hybridMultilevel"/>
    <w:tmpl w:val="8C46DFF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E40F4"/>
    <w:multiLevelType w:val="hybridMultilevel"/>
    <w:tmpl w:val="C7D030A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873E10"/>
    <w:multiLevelType w:val="hybridMultilevel"/>
    <w:tmpl w:val="3CC0E4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D82275"/>
    <w:multiLevelType w:val="hybridMultilevel"/>
    <w:tmpl w:val="1B06F8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24"/>
  </w:num>
  <w:num w:numId="5">
    <w:abstractNumId w:val="14"/>
  </w:num>
  <w:num w:numId="6">
    <w:abstractNumId w:val="3"/>
  </w:num>
  <w:num w:numId="7">
    <w:abstractNumId w:val="8"/>
  </w:num>
  <w:num w:numId="8">
    <w:abstractNumId w:val="2"/>
  </w:num>
  <w:num w:numId="9">
    <w:abstractNumId w:val="7"/>
  </w:num>
  <w:num w:numId="10">
    <w:abstractNumId w:val="21"/>
  </w:num>
  <w:num w:numId="11">
    <w:abstractNumId w:val="18"/>
  </w:num>
  <w:num w:numId="12">
    <w:abstractNumId w:val="22"/>
  </w:num>
  <w:num w:numId="13">
    <w:abstractNumId w:val="16"/>
  </w:num>
  <w:num w:numId="14">
    <w:abstractNumId w:val="17"/>
  </w:num>
  <w:num w:numId="15">
    <w:abstractNumId w:val="12"/>
  </w:num>
  <w:num w:numId="16">
    <w:abstractNumId w:val="10"/>
  </w:num>
  <w:num w:numId="17">
    <w:abstractNumId w:val="19"/>
  </w:num>
  <w:num w:numId="18">
    <w:abstractNumId w:val="1"/>
  </w:num>
  <w:num w:numId="19">
    <w:abstractNumId w:val="9"/>
  </w:num>
  <w:num w:numId="20">
    <w:abstractNumId w:val="5"/>
  </w:num>
  <w:num w:numId="21">
    <w:abstractNumId w:val="4"/>
  </w:num>
  <w:num w:numId="22">
    <w:abstractNumId w:val="0"/>
  </w:num>
  <w:num w:numId="23">
    <w:abstractNumId w:val="11"/>
  </w:num>
  <w:num w:numId="24">
    <w:abstractNumId w:val="20"/>
  </w:num>
  <w:num w:numId="25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0F1"/>
    <w:rsid w:val="00002A4C"/>
    <w:rsid w:val="00005A2A"/>
    <w:rsid w:val="00013303"/>
    <w:rsid w:val="00015182"/>
    <w:rsid w:val="00020B75"/>
    <w:rsid w:val="00022CBE"/>
    <w:rsid w:val="00024C17"/>
    <w:rsid w:val="00024D0A"/>
    <w:rsid w:val="00030D18"/>
    <w:rsid w:val="00036B92"/>
    <w:rsid w:val="0004162E"/>
    <w:rsid w:val="00042856"/>
    <w:rsid w:val="00047C99"/>
    <w:rsid w:val="000523E9"/>
    <w:rsid w:val="00071E49"/>
    <w:rsid w:val="00073C3D"/>
    <w:rsid w:val="00075ED0"/>
    <w:rsid w:val="000762CA"/>
    <w:rsid w:val="00077095"/>
    <w:rsid w:val="000A045C"/>
    <w:rsid w:val="000A2BDE"/>
    <w:rsid w:val="000A4B6A"/>
    <w:rsid w:val="000A6C59"/>
    <w:rsid w:val="000A70DC"/>
    <w:rsid w:val="000C396A"/>
    <w:rsid w:val="000D315E"/>
    <w:rsid w:val="000E57B3"/>
    <w:rsid w:val="000E6081"/>
    <w:rsid w:val="000E6708"/>
    <w:rsid w:val="000F0807"/>
    <w:rsid w:val="000F4FA4"/>
    <w:rsid w:val="000F63E0"/>
    <w:rsid w:val="00101C52"/>
    <w:rsid w:val="00102DA5"/>
    <w:rsid w:val="00110046"/>
    <w:rsid w:val="00111591"/>
    <w:rsid w:val="00123DC3"/>
    <w:rsid w:val="00124E19"/>
    <w:rsid w:val="0013238C"/>
    <w:rsid w:val="0014143F"/>
    <w:rsid w:val="00141D61"/>
    <w:rsid w:val="00150CE3"/>
    <w:rsid w:val="001564F0"/>
    <w:rsid w:val="00163EC1"/>
    <w:rsid w:val="00170BF8"/>
    <w:rsid w:val="00171368"/>
    <w:rsid w:val="00171C9C"/>
    <w:rsid w:val="00176251"/>
    <w:rsid w:val="00181F43"/>
    <w:rsid w:val="00182CBD"/>
    <w:rsid w:val="00184C52"/>
    <w:rsid w:val="001860F1"/>
    <w:rsid w:val="001B0F50"/>
    <w:rsid w:val="001B2ACB"/>
    <w:rsid w:val="001B3759"/>
    <w:rsid w:val="001B57CA"/>
    <w:rsid w:val="001B72A4"/>
    <w:rsid w:val="001D26D5"/>
    <w:rsid w:val="001D2D78"/>
    <w:rsid w:val="001D3232"/>
    <w:rsid w:val="001D6ACA"/>
    <w:rsid w:val="001D6E5E"/>
    <w:rsid w:val="001F4547"/>
    <w:rsid w:val="001F45A0"/>
    <w:rsid w:val="00201E37"/>
    <w:rsid w:val="00205792"/>
    <w:rsid w:val="00207785"/>
    <w:rsid w:val="00215E82"/>
    <w:rsid w:val="00230FBF"/>
    <w:rsid w:val="00237637"/>
    <w:rsid w:val="00237F61"/>
    <w:rsid w:val="002424E0"/>
    <w:rsid w:val="0024327B"/>
    <w:rsid w:val="002439CF"/>
    <w:rsid w:val="002509EF"/>
    <w:rsid w:val="00251B2B"/>
    <w:rsid w:val="00255FA9"/>
    <w:rsid w:val="00257435"/>
    <w:rsid w:val="00264467"/>
    <w:rsid w:val="00264FAD"/>
    <w:rsid w:val="00273409"/>
    <w:rsid w:val="00275B6D"/>
    <w:rsid w:val="00280800"/>
    <w:rsid w:val="002847F8"/>
    <w:rsid w:val="002874E4"/>
    <w:rsid w:val="002918B7"/>
    <w:rsid w:val="0029613E"/>
    <w:rsid w:val="002963D5"/>
    <w:rsid w:val="002A1B75"/>
    <w:rsid w:val="002A5E9D"/>
    <w:rsid w:val="002B3D74"/>
    <w:rsid w:val="002B62D0"/>
    <w:rsid w:val="002D1D7E"/>
    <w:rsid w:val="002D3A14"/>
    <w:rsid w:val="002D6692"/>
    <w:rsid w:val="002E2241"/>
    <w:rsid w:val="002F45A7"/>
    <w:rsid w:val="00300F75"/>
    <w:rsid w:val="00301F11"/>
    <w:rsid w:val="00302A5A"/>
    <w:rsid w:val="00304185"/>
    <w:rsid w:val="00314F85"/>
    <w:rsid w:val="00323DA9"/>
    <w:rsid w:val="003445E1"/>
    <w:rsid w:val="003449E7"/>
    <w:rsid w:val="00350F41"/>
    <w:rsid w:val="003528CE"/>
    <w:rsid w:val="00355BAD"/>
    <w:rsid w:val="00356F48"/>
    <w:rsid w:val="0036257F"/>
    <w:rsid w:val="00363CB6"/>
    <w:rsid w:val="00364967"/>
    <w:rsid w:val="00365349"/>
    <w:rsid w:val="00367FF8"/>
    <w:rsid w:val="00372D8D"/>
    <w:rsid w:val="00380CB1"/>
    <w:rsid w:val="00382FB1"/>
    <w:rsid w:val="0038420B"/>
    <w:rsid w:val="0038485A"/>
    <w:rsid w:val="0038487C"/>
    <w:rsid w:val="00384B41"/>
    <w:rsid w:val="00385C39"/>
    <w:rsid w:val="003902F5"/>
    <w:rsid w:val="003929B9"/>
    <w:rsid w:val="00393FA3"/>
    <w:rsid w:val="00397E3B"/>
    <w:rsid w:val="003A4F20"/>
    <w:rsid w:val="003A7835"/>
    <w:rsid w:val="003C443C"/>
    <w:rsid w:val="003C752B"/>
    <w:rsid w:val="003D175D"/>
    <w:rsid w:val="003D1AC3"/>
    <w:rsid w:val="003D202B"/>
    <w:rsid w:val="003D2578"/>
    <w:rsid w:val="003D5239"/>
    <w:rsid w:val="003D57D1"/>
    <w:rsid w:val="004041B7"/>
    <w:rsid w:val="00414CF0"/>
    <w:rsid w:val="00415D4D"/>
    <w:rsid w:val="00422CEA"/>
    <w:rsid w:val="00430BE4"/>
    <w:rsid w:val="00442C01"/>
    <w:rsid w:val="00443BD3"/>
    <w:rsid w:val="00445069"/>
    <w:rsid w:val="0044660A"/>
    <w:rsid w:val="004636BC"/>
    <w:rsid w:val="00465477"/>
    <w:rsid w:val="00465B24"/>
    <w:rsid w:val="00465CED"/>
    <w:rsid w:val="0047209A"/>
    <w:rsid w:val="004761D2"/>
    <w:rsid w:val="00481816"/>
    <w:rsid w:val="004828E3"/>
    <w:rsid w:val="00484FA3"/>
    <w:rsid w:val="00492ABE"/>
    <w:rsid w:val="00497722"/>
    <w:rsid w:val="004A3ED5"/>
    <w:rsid w:val="004B11FA"/>
    <w:rsid w:val="004B5E3D"/>
    <w:rsid w:val="004C0336"/>
    <w:rsid w:val="004C1F83"/>
    <w:rsid w:val="004D173B"/>
    <w:rsid w:val="004D3256"/>
    <w:rsid w:val="004D6C1A"/>
    <w:rsid w:val="004D7401"/>
    <w:rsid w:val="004E1A85"/>
    <w:rsid w:val="004E3EAA"/>
    <w:rsid w:val="004E4937"/>
    <w:rsid w:val="004F111F"/>
    <w:rsid w:val="00503CD5"/>
    <w:rsid w:val="0051012E"/>
    <w:rsid w:val="00510A8C"/>
    <w:rsid w:val="00517018"/>
    <w:rsid w:val="00523ED5"/>
    <w:rsid w:val="00526B45"/>
    <w:rsid w:val="00526CAD"/>
    <w:rsid w:val="00526FA6"/>
    <w:rsid w:val="00533EEB"/>
    <w:rsid w:val="0053475C"/>
    <w:rsid w:val="005356F1"/>
    <w:rsid w:val="00537358"/>
    <w:rsid w:val="00543C11"/>
    <w:rsid w:val="0055628F"/>
    <w:rsid w:val="00560355"/>
    <w:rsid w:val="00566672"/>
    <w:rsid w:val="00567494"/>
    <w:rsid w:val="00571E79"/>
    <w:rsid w:val="00572DD6"/>
    <w:rsid w:val="00577A68"/>
    <w:rsid w:val="005801D0"/>
    <w:rsid w:val="0058087D"/>
    <w:rsid w:val="00586A52"/>
    <w:rsid w:val="00587C0E"/>
    <w:rsid w:val="00590F94"/>
    <w:rsid w:val="005926AA"/>
    <w:rsid w:val="00597520"/>
    <w:rsid w:val="005A619B"/>
    <w:rsid w:val="005B0183"/>
    <w:rsid w:val="005B7A80"/>
    <w:rsid w:val="005C0458"/>
    <w:rsid w:val="005C09D9"/>
    <w:rsid w:val="005C7F73"/>
    <w:rsid w:val="005D5B52"/>
    <w:rsid w:val="005D733E"/>
    <w:rsid w:val="005E5AB4"/>
    <w:rsid w:val="005F0E3C"/>
    <w:rsid w:val="005F2F53"/>
    <w:rsid w:val="00602B8F"/>
    <w:rsid w:val="0061131F"/>
    <w:rsid w:val="0061468A"/>
    <w:rsid w:val="0062185D"/>
    <w:rsid w:val="00623D5C"/>
    <w:rsid w:val="00636143"/>
    <w:rsid w:val="00640F27"/>
    <w:rsid w:val="00643BD9"/>
    <w:rsid w:val="00657806"/>
    <w:rsid w:val="00677BEE"/>
    <w:rsid w:val="00680A6C"/>
    <w:rsid w:val="006811DC"/>
    <w:rsid w:val="00682116"/>
    <w:rsid w:val="00682260"/>
    <w:rsid w:val="00683947"/>
    <w:rsid w:val="00684DB9"/>
    <w:rsid w:val="0068768C"/>
    <w:rsid w:val="006915C0"/>
    <w:rsid w:val="00692F23"/>
    <w:rsid w:val="00693826"/>
    <w:rsid w:val="00694BCE"/>
    <w:rsid w:val="0069679A"/>
    <w:rsid w:val="006A175B"/>
    <w:rsid w:val="006A1AE8"/>
    <w:rsid w:val="006A76E6"/>
    <w:rsid w:val="006B0A37"/>
    <w:rsid w:val="006B29A3"/>
    <w:rsid w:val="006C21CA"/>
    <w:rsid w:val="006C73B4"/>
    <w:rsid w:val="006D0C9E"/>
    <w:rsid w:val="006D4C2B"/>
    <w:rsid w:val="006E224C"/>
    <w:rsid w:val="006E377A"/>
    <w:rsid w:val="006F3D99"/>
    <w:rsid w:val="006F7EAD"/>
    <w:rsid w:val="00702FD8"/>
    <w:rsid w:val="00705E50"/>
    <w:rsid w:val="00710099"/>
    <w:rsid w:val="00711B80"/>
    <w:rsid w:val="00725EDB"/>
    <w:rsid w:val="00730996"/>
    <w:rsid w:val="00730E6F"/>
    <w:rsid w:val="00731B4A"/>
    <w:rsid w:val="00734170"/>
    <w:rsid w:val="00734D5B"/>
    <w:rsid w:val="00741683"/>
    <w:rsid w:val="00750D50"/>
    <w:rsid w:val="007549E6"/>
    <w:rsid w:val="007577F7"/>
    <w:rsid w:val="00760284"/>
    <w:rsid w:val="00760AD1"/>
    <w:rsid w:val="00760FD4"/>
    <w:rsid w:val="007623B1"/>
    <w:rsid w:val="00764775"/>
    <w:rsid w:val="0076786D"/>
    <w:rsid w:val="00770ECF"/>
    <w:rsid w:val="00771F68"/>
    <w:rsid w:val="00773254"/>
    <w:rsid w:val="00774092"/>
    <w:rsid w:val="0077416F"/>
    <w:rsid w:val="00774BE6"/>
    <w:rsid w:val="0077534F"/>
    <w:rsid w:val="0077675D"/>
    <w:rsid w:val="00783998"/>
    <w:rsid w:val="007865F0"/>
    <w:rsid w:val="007918FF"/>
    <w:rsid w:val="007967AB"/>
    <w:rsid w:val="00797B21"/>
    <w:rsid w:val="007A0BC7"/>
    <w:rsid w:val="007B3D5E"/>
    <w:rsid w:val="007C1BE0"/>
    <w:rsid w:val="007C61B0"/>
    <w:rsid w:val="007D011E"/>
    <w:rsid w:val="007D0EB1"/>
    <w:rsid w:val="007E500A"/>
    <w:rsid w:val="007E6D02"/>
    <w:rsid w:val="007F185F"/>
    <w:rsid w:val="007F1FBA"/>
    <w:rsid w:val="007F3511"/>
    <w:rsid w:val="00801C26"/>
    <w:rsid w:val="00803BD6"/>
    <w:rsid w:val="00807DBB"/>
    <w:rsid w:val="0081204D"/>
    <w:rsid w:val="00812A8C"/>
    <w:rsid w:val="00814E88"/>
    <w:rsid w:val="008213A3"/>
    <w:rsid w:val="008213AB"/>
    <w:rsid w:val="00821CC7"/>
    <w:rsid w:val="0084255E"/>
    <w:rsid w:val="00844E38"/>
    <w:rsid w:val="00846690"/>
    <w:rsid w:val="00860C57"/>
    <w:rsid w:val="00862876"/>
    <w:rsid w:val="00873A99"/>
    <w:rsid w:val="00874F4A"/>
    <w:rsid w:val="00894DE9"/>
    <w:rsid w:val="008B10B3"/>
    <w:rsid w:val="008B5C62"/>
    <w:rsid w:val="008C277B"/>
    <w:rsid w:val="008D0411"/>
    <w:rsid w:val="008D5190"/>
    <w:rsid w:val="008D66C3"/>
    <w:rsid w:val="008D72A2"/>
    <w:rsid w:val="008E55BA"/>
    <w:rsid w:val="008F0029"/>
    <w:rsid w:val="008F0615"/>
    <w:rsid w:val="008F6531"/>
    <w:rsid w:val="00903BA1"/>
    <w:rsid w:val="0090431D"/>
    <w:rsid w:val="009049ED"/>
    <w:rsid w:val="00916E34"/>
    <w:rsid w:val="0091787D"/>
    <w:rsid w:val="009228F2"/>
    <w:rsid w:val="00922CC6"/>
    <w:rsid w:val="00925CBF"/>
    <w:rsid w:val="00931EF7"/>
    <w:rsid w:val="00937EDC"/>
    <w:rsid w:val="00944562"/>
    <w:rsid w:val="00955D73"/>
    <w:rsid w:val="009575AE"/>
    <w:rsid w:val="009879B0"/>
    <w:rsid w:val="009946DA"/>
    <w:rsid w:val="009A0FB3"/>
    <w:rsid w:val="009A2BF5"/>
    <w:rsid w:val="009A4B33"/>
    <w:rsid w:val="009A5A00"/>
    <w:rsid w:val="009B1F46"/>
    <w:rsid w:val="009B2B68"/>
    <w:rsid w:val="009B5BDC"/>
    <w:rsid w:val="009C644F"/>
    <w:rsid w:val="009D71C6"/>
    <w:rsid w:val="009E7B46"/>
    <w:rsid w:val="009F561B"/>
    <w:rsid w:val="009F6E6B"/>
    <w:rsid w:val="00A1024B"/>
    <w:rsid w:val="00A14CAC"/>
    <w:rsid w:val="00A17050"/>
    <w:rsid w:val="00A21561"/>
    <w:rsid w:val="00A22324"/>
    <w:rsid w:val="00A30CC2"/>
    <w:rsid w:val="00A31AD8"/>
    <w:rsid w:val="00A33A0C"/>
    <w:rsid w:val="00A350FC"/>
    <w:rsid w:val="00A35488"/>
    <w:rsid w:val="00A37ABA"/>
    <w:rsid w:val="00A45EC1"/>
    <w:rsid w:val="00A55B54"/>
    <w:rsid w:val="00A73161"/>
    <w:rsid w:val="00A77114"/>
    <w:rsid w:val="00A8041F"/>
    <w:rsid w:val="00A848A5"/>
    <w:rsid w:val="00A85399"/>
    <w:rsid w:val="00A91CBE"/>
    <w:rsid w:val="00A957C0"/>
    <w:rsid w:val="00AB58EE"/>
    <w:rsid w:val="00AC0DEB"/>
    <w:rsid w:val="00AC2380"/>
    <w:rsid w:val="00AC3C0A"/>
    <w:rsid w:val="00AC47D3"/>
    <w:rsid w:val="00AC4A42"/>
    <w:rsid w:val="00AC53D1"/>
    <w:rsid w:val="00AC5E8C"/>
    <w:rsid w:val="00AD0EEE"/>
    <w:rsid w:val="00AD610F"/>
    <w:rsid w:val="00AD781C"/>
    <w:rsid w:val="00AF5116"/>
    <w:rsid w:val="00AF78B5"/>
    <w:rsid w:val="00B04948"/>
    <w:rsid w:val="00B07F34"/>
    <w:rsid w:val="00B209E7"/>
    <w:rsid w:val="00B237AA"/>
    <w:rsid w:val="00B25FFE"/>
    <w:rsid w:val="00B33D21"/>
    <w:rsid w:val="00B342ED"/>
    <w:rsid w:val="00B46E6D"/>
    <w:rsid w:val="00B50449"/>
    <w:rsid w:val="00B61A2B"/>
    <w:rsid w:val="00B62AFA"/>
    <w:rsid w:val="00B649CA"/>
    <w:rsid w:val="00B67CF5"/>
    <w:rsid w:val="00B71FAA"/>
    <w:rsid w:val="00B73B39"/>
    <w:rsid w:val="00B74A49"/>
    <w:rsid w:val="00B9199A"/>
    <w:rsid w:val="00B96E87"/>
    <w:rsid w:val="00B97ADD"/>
    <w:rsid w:val="00BA1A09"/>
    <w:rsid w:val="00BA4570"/>
    <w:rsid w:val="00BA4812"/>
    <w:rsid w:val="00BA6D4C"/>
    <w:rsid w:val="00BB0DF2"/>
    <w:rsid w:val="00BB1275"/>
    <w:rsid w:val="00BC0FA7"/>
    <w:rsid w:val="00BC1FF9"/>
    <w:rsid w:val="00BC5E87"/>
    <w:rsid w:val="00BC6A31"/>
    <w:rsid w:val="00BC7088"/>
    <w:rsid w:val="00BC7E57"/>
    <w:rsid w:val="00BE387F"/>
    <w:rsid w:val="00BF67FB"/>
    <w:rsid w:val="00C06C0B"/>
    <w:rsid w:val="00C116F6"/>
    <w:rsid w:val="00C305FE"/>
    <w:rsid w:val="00C3439F"/>
    <w:rsid w:val="00C35D58"/>
    <w:rsid w:val="00C410D6"/>
    <w:rsid w:val="00C508D8"/>
    <w:rsid w:val="00C5493F"/>
    <w:rsid w:val="00C55CCF"/>
    <w:rsid w:val="00C6029E"/>
    <w:rsid w:val="00C715D9"/>
    <w:rsid w:val="00C721CC"/>
    <w:rsid w:val="00C7515C"/>
    <w:rsid w:val="00C816C0"/>
    <w:rsid w:val="00C82327"/>
    <w:rsid w:val="00C84D67"/>
    <w:rsid w:val="00C85BDF"/>
    <w:rsid w:val="00C93116"/>
    <w:rsid w:val="00CA0EA4"/>
    <w:rsid w:val="00CA13FF"/>
    <w:rsid w:val="00CA5469"/>
    <w:rsid w:val="00CA5665"/>
    <w:rsid w:val="00CA75D7"/>
    <w:rsid w:val="00CC5DFC"/>
    <w:rsid w:val="00CD418E"/>
    <w:rsid w:val="00CD538E"/>
    <w:rsid w:val="00CD5F50"/>
    <w:rsid w:val="00CD7481"/>
    <w:rsid w:val="00CE0C87"/>
    <w:rsid w:val="00CE46F1"/>
    <w:rsid w:val="00D06130"/>
    <w:rsid w:val="00D0726D"/>
    <w:rsid w:val="00D12EE9"/>
    <w:rsid w:val="00D177A8"/>
    <w:rsid w:val="00D245B5"/>
    <w:rsid w:val="00D3398D"/>
    <w:rsid w:val="00D57C9B"/>
    <w:rsid w:val="00D606B8"/>
    <w:rsid w:val="00D60D47"/>
    <w:rsid w:val="00D6113E"/>
    <w:rsid w:val="00D65169"/>
    <w:rsid w:val="00D736CF"/>
    <w:rsid w:val="00D73F10"/>
    <w:rsid w:val="00D76F93"/>
    <w:rsid w:val="00D77300"/>
    <w:rsid w:val="00D80044"/>
    <w:rsid w:val="00D86791"/>
    <w:rsid w:val="00DA516A"/>
    <w:rsid w:val="00DA54A0"/>
    <w:rsid w:val="00DA56EC"/>
    <w:rsid w:val="00DA679F"/>
    <w:rsid w:val="00DA708F"/>
    <w:rsid w:val="00DA7B3F"/>
    <w:rsid w:val="00DB33A1"/>
    <w:rsid w:val="00DB6974"/>
    <w:rsid w:val="00DB79C1"/>
    <w:rsid w:val="00DC2ECB"/>
    <w:rsid w:val="00DC4991"/>
    <w:rsid w:val="00DC5AF9"/>
    <w:rsid w:val="00DD5633"/>
    <w:rsid w:val="00DD725F"/>
    <w:rsid w:val="00DE402E"/>
    <w:rsid w:val="00DE67BA"/>
    <w:rsid w:val="00DF0A3F"/>
    <w:rsid w:val="00DF62E5"/>
    <w:rsid w:val="00E14CB4"/>
    <w:rsid w:val="00E21630"/>
    <w:rsid w:val="00E22701"/>
    <w:rsid w:val="00E229CC"/>
    <w:rsid w:val="00E24123"/>
    <w:rsid w:val="00E2573A"/>
    <w:rsid w:val="00E33ADA"/>
    <w:rsid w:val="00E41BCC"/>
    <w:rsid w:val="00E44335"/>
    <w:rsid w:val="00E4590F"/>
    <w:rsid w:val="00E54CB6"/>
    <w:rsid w:val="00E619B6"/>
    <w:rsid w:val="00E76B03"/>
    <w:rsid w:val="00E864A8"/>
    <w:rsid w:val="00E93C40"/>
    <w:rsid w:val="00E94058"/>
    <w:rsid w:val="00E96434"/>
    <w:rsid w:val="00EB7B5D"/>
    <w:rsid w:val="00EC21E9"/>
    <w:rsid w:val="00EC2D83"/>
    <w:rsid w:val="00ED1137"/>
    <w:rsid w:val="00EE4EDB"/>
    <w:rsid w:val="00EE505E"/>
    <w:rsid w:val="00EF0D76"/>
    <w:rsid w:val="00F00520"/>
    <w:rsid w:val="00F0518C"/>
    <w:rsid w:val="00F05384"/>
    <w:rsid w:val="00F10E19"/>
    <w:rsid w:val="00F36D38"/>
    <w:rsid w:val="00F37D48"/>
    <w:rsid w:val="00F41E7A"/>
    <w:rsid w:val="00F46A68"/>
    <w:rsid w:val="00F518E4"/>
    <w:rsid w:val="00F67B94"/>
    <w:rsid w:val="00F750F4"/>
    <w:rsid w:val="00F7525A"/>
    <w:rsid w:val="00F75FE8"/>
    <w:rsid w:val="00F76AAD"/>
    <w:rsid w:val="00F84B0A"/>
    <w:rsid w:val="00F90BD8"/>
    <w:rsid w:val="00F91C4E"/>
    <w:rsid w:val="00F94ACF"/>
    <w:rsid w:val="00F960DB"/>
    <w:rsid w:val="00FA3E76"/>
    <w:rsid w:val="00FA591A"/>
    <w:rsid w:val="00FA5D75"/>
    <w:rsid w:val="00FB26C4"/>
    <w:rsid w:val="00FB7225"/>
    <w:rsid w:val="00FC2879"/>
    <w:rsid w:val="00FD7ACE"/>
    <w:rsid w:val="00FE0754"/>
    <w:rsid w:val="00FE227D"/>
    <w:rsid w:val="00FF169D"/>
    <w:rsid w:val="00FF1ED9"/>
    <w:rsid w:val="00FF2193"/>
    <w:rsid w:val="00FF2AB3"/>
    <w:rsid w:val="00FF3122"/>
    <w:rsid w:val="00FF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8D8CC2-6188-4F23-B114-BD54FDF6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it-IT" w:eastAsia="ja-JP" w:bidi="it-IT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4562"/>
    <w:pPr>
      <w:spacing w:after="0" w:line="240" w:lineRule="auto"/>
    </w:pPr>
    <w:rPr>
      <w:rFonts w:ascii="Times New Roman" w:eastAsia="Times New Roman" w:hAnsi="Times New Roman" w:cs="Times New Roman"/>
      <w:color w:val="auto"/>
      <w:lang w:eastAsia="it-IT" w:bidi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E46F1"/>
    <w:pPr>
      <w:keepNext/>
      <w:keepLines/>
      <w:spacing w:before="400" w:after="160" w:line="264" w:lineRule="auto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  <w:lang w:eastAsia="ja-JP" w:bidi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74F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CE46F1"/>
    <w:pPr>
      <w:keepNext/>
      <w:keepLines/>
      <w:spacing w:before="340" w:after="120" w:line="264" w:lineRule="auto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  <w:lang w:eastAsia="ja-JP" w:bidi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E46F1"/>
    <w:pPr>
      <w:keepNext/>
      <w:keepLines/>
      <w:spacing w:before="340" w:after="120" w:line="264" w:lineRule="auto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  <w:lang w:eastAsia="ja-JP" w:bidi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E46F1"/>
    <w:pPr>
      <w:keepNext/>
      <w:keepLines/>
      <w:spacing w:before="340" w:after="120" w:line="264" w:lineRule="auto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  <w:lang w:eastAsia="ja-JP" w:bidi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E46F1"/>
    <w:pPr>
      <w:keepNext/>
      <w:keepLines/>
      <w:spacing w:before="340" w:after="120" w:line="264" w:lineRule="auto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  <w:lang w:eastAsia="ja-JP" w:bidi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E46F1"/>
    <w:pPr>
      <w:keepNext/>
      <w:keepLines/>
      <w:spacing w:before="340" w:after="120" w:line="264" w:lineRule="auto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  <w:lang w:eastAsia="ja-JP" w:bidi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E46F1"/>
    <w:pPr>
      <w:keepNext/>
      <w:keepLines/>
      <w:spacing w:before="340" w:after="120" w:line="264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  <w:lang w:eastAsia="ja-JP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"/>
    <w:qFormat/>
    <w:rsid w:val="00CE46F1"/>
    <w:pPr>
      <w:pBdr>
        <w:bottom w:val="single" w:sz="48" w:space="22" w:color="FF7A00" w:themeColor="accent1"/>
      </w:pBdr>
      <w:spacing w:after="400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  <w:lang w:eastAsia="ja-JP" w:bidi="it-IT"/>
    </w:rPr>
  </w:style>
  <w:style w:type="character" w:customStyle="1" w:styleId="TitoloCarattere">
    <w:name w:val="Titolo Carattere"/>
    <w:basedOn w:val="Carpredefinitoparagrafo"/>
    <w:link w:val="Titolo"/>
    <w:uiPriority w:val="1"/>
    <w:rsid w:val="00CE46F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E46F1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E46F1"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E46F1"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E46F1"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E46F1"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E46F1"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ottotitolo">
    <w:name w:val="Subtitle"/>
    <w:basedOn w:val="Normale"/>
    <w:link w:val="SottotitoloCarattere"/>
    <w:uiPriority w:val="11"/>
    <w:semiHidden/>
    <w:unhideWhenUsed/>
    <w:qFormat/>
    <w:rsid w:val="00CE46F1"/>
    <w:pPr>
      <w:numPr>
        <w:ilvl w:val="1"/>
      </w:numPr>
      <w:spacing w:after="480" w:line="264" w:lineRule="auto"/>
      <w:contextualSpacing/>
    </w:pPr>
    <w:rPr>
      <w:rFonts w:asciiTheme="minorHAnsi" w:eastAsiaTheme="minorEastAsia" w:hAnsiTheme="minorHAnsi" w:cstheme="minorBidi"/>
      <w:color w:val="FF7A00" w:themeColor="accent1"/>
      <w:sz w:val="34"/>
      <w:szCs w:val="22"/>
      <w:lang w:eastAsia="ja-JP" w:bidi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CE46F1"/>
    <w:rPr>
      <w:rFonts w:eastAsiaTheme="minorEastAsia"/>
      <w:color w:val="FF7A00" w:themeColor="accent1"/>
      <w:sz w:val="34"/>
      <w:szCs w:val="22"/>
    </w:rPr>
  </w:style>
  <w:style w:type="character" w:styleId="Enfasidelicata">
    <w:name w:val="Subtle Emphasis"/>
    <w:basedOn w:val="Carpredefinitoparagrafo"/>
    <w:uiPriority w:val="19"/>
    <w:semiHidden/>
    <w:unhideWhenUsed/>
    <w:qFormat/>
    <w:rsid w:val="00CE46F1"/>
    <w:rPr>
      <w:i/>
      <w:iCs/>
      <w:color w:val="666660" w:themeColor="text2" w:themeTint="BF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CE46F1"/>
    <w:rPr>
      <w:b/>
      <w:i/>
      <w:iCs/>
      <w:color w:val="454541" w:themeColor="text2" w:themeTint="E6"/>
    </w:rPr>
  </w:style>
  <w:style w:type="character" w:styleId="Enfasigrassetto">
    <w:name w:val="Strong"/>
    <w:basedOn w:val="Carpredefinitoparagrafo"/>
    <w:uiPriority w:val="22"/>
    <w:semiHidden/>
    <w:unhideWhenUsed/>
    <w:qFormat/>
    <w:rsid w:val="00CE46F1"/>
    <w:rPr>
      <w:b/>
      <w:bCs/>
      <w:color w:val="666660" w:themeColor="text2" w:themeTint="BF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CE46F1"/>
    <w:pPr>
      <w:spacing w:before="320" w:after="320" w:line="264" w:lineRule="auto"/>
    </w:pPr>
    <w:rPr>
      <w:rFonts w:asciiTheme="minorHAnsi" w:eastAsiaTheme="minorHAnsi" w:hAnsiTheme="minorHAnsi" w:cstheme="minorBidi"/>
      <w:i/>
      <w:iCs/>
      <w:color w:val="666660" w:themeColor="text2" w:themeTint="BF"/>
      <w:sz w:val="34"/>
      <w:lang w:eastAsia="ja-JP" w:bidi="it-IT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CE46F1"/>
    <w:rPr>
      <w:i/>
      <w:iCs/>
      <w:sz w:val="34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CE46F1"/>
    <w:pPr>
      <w:spacing w:before="320" w:after="320" w:line="264" w:lineRule="auto"/>
    </w:pPr>
    <w:rPr>
      <w:rFonts w:asciiTheme="minorHAnsi" w:eastAsiaTheme="minorHAnsi" w:hAnsiTheme="minorHAnsi" w:cstheme="minorBidi"/>
      <w:b/>
      <w:i/>
      <w:iCs/>
      <w:color w:val="454541" w:themeColor="text2" w:themeTint="E6"/>
      <w:sz w:val="34"/>
      <w:lang w:eastAsia="ja-JP" w:bidi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CE46F1"/>
    <w:rPr>
      <w:b/>
      <w:i/>
      <w:iCs/>
      <w:color w:val="454541" w:themeColor="text2" w:themeTint="E6"/>
      <w:sz w:val="34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CE46F1"/>
    <w:rPr>
      <w:caps/>
      <w:smallCaps w:val="0"/>
      <w:color w:val="666660" w:themeColor="text2" w:themeTint="BF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CE46F1"/>
    <w:rPr>
      <w:b/>
      <w:bCs/>
      <w:caps/>
      <w:smallCaps w:val="0"/>
      <w:color w:val="666660" w:themeColor="text2" w:themeTint="BF"/>
      <w:spacing w:val="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E46F1"/>
    <w:pPr>
      <w:spacing w:after="200"/>
    </w:pPr>
    <w:rPr>
      <w:rFonts w:asciiTheme="minorHAnsi" w:eastAsiaTheme="minorHAnsi" w:hAnsiTheme="minorHAnsi" w:cstheme="minorBidi"/>
      <w:i/>
      <w:iCs/>
      <w:color w:val="666660" w:themeColor="text2" w:themeTint="BF"/>
      <w:sz w:val="20"/>
      <w:szCs w:val="18"/>
      <w:lang w:eastAsia="ja-JP" w:bidi="it-IT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E46F1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CE46F1"/>
    <w:rPr>
      <w:color w:val="808080"/>
    </w:rPr>
  </w:style>
  <w:style w:type="character" w:styleId="Titolodellibro">
    <w:name w:val="Book Title"/>
    <w:basedOn w:val="Carpredefinitoparagrafo"/>
    <w:uiPriority w:val="33"/>
    <w:semiHidden/>
    <w:unhideWhenUsed/>
    <w:rsid w:val="00CE46F1"/>
    <w:rPr>
      <w:b w:val="0"/>
      <w:bCs/>
      <w:i w:val="0"/>
      <w:iCs/>
      <w:spacing w:val="0"/>
      <w:u w:val="single"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CE46F1"/>
    <w:pPr>
      <w:spacing w:before="120" w:after="360" w:line="264" w:lineRule="auto"/>
    </w:pPr>
    <w:rPr>
      <w:rFonts w:asciiTheme="majorHAnsi" w:eastAsiaTheme="majorEastAsia" w:hAnsiTheme="majorHAnsi" w:cstheme="majorBidi"/>
      <w:b/>
      <w:bCs/>
      <w:color w:val="666660" w:themeColor="text2" w:themeTint="BF"/>
      <w:lang w:eastAsia="ja-JP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CE46F1"/>
    <w:rPr>
      <w:rFonts w:asciiTheme="minorHAnsi" w:eastAsiaTheme="minorHAnsi" w:hAnsiTheme="minorHAnsi" w:cstheme="minorBidi"/>
      <w:color w:val="666660" w:themeColor="text2" w:themeTint="BF"/>
      <w:lang w:eastAsia="ja-JP" w:bidi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46F1"/>
  </w:style>
  <w:style w:type="paragraph" w:styleId="Pidipagina">
    <w:name w:val="footer"/>
    <w:basedOn w:val="Normale"/>
    <w:link w:val="PidipaginaCarattere"/>
    <w:uiPriority w:val="99"/>
    <w:unhideWhenUsed/>
    <w:rsid w:val="00CE46F1"/>
    <w:rPr>
      <w:rFonts w:asciiTheme="minorHAnsi" w:eastAsiaTheme="minorHAnsi" w:hAnsiTheme="minorHAnsi" w:cstheme="minorBidi"/>
      <w:color w:val="666660" w:themeColor="text2" w:themeTint="BF"/>
      <w:lang w:eastAsia="ja-JP" w:bidi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46F1"/>
  </w:style>
  <w:style w:type="character" w:styleId="Collegamentoipertestuale">
    <w:name w:val="Hyperlink"/>
    <w:basedOn w:val="Carpredefinitoparagrafo"/>
    <w:uiPriority w:val="99"/>
    <w:unhideWhenUsed/>
    <w:rsid w:val="00365349"/>
    <w:rPr>
      <w:color w:val="34B6C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6534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54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042856"/>
    <w:rPr>
      <w:b/>
      <w:bCs/>
      <w:i w:val="0"/>
      <w:iCs w:val="0"/>
    </w:rPr>
  </w:style>
  <w:style w:type="paragraph" w:styleId="Paragrafoelenco">
    <w:name w:val="List Paragraph"/>
    <w:basedOn w:val="Normale"/>
    <w:uiPriority w:val="34"/>
    <w:unhideWhenUsed/>
    <w:qFormat/>
    <w:rsid w:val="00E22701"/>
    <w:pPr>
      <w:spacing w:after="360" w:line="264" w:lineRule="auto"/>
      <w:ind w:left="720"/>
      <w:contextualSpacing/>
    </w:pPr>
    <w:rPr>
      <w:rFonts w:asciiTheme="minorHAnsi" w:eastAsiaTheme="minorHAnsi" w:hAnsiTheme="minorHAnsi" w:cstheme="minorBidi"/>
      <w:color w:val="666660" w:themeColor="text2" w:themeTint="BF"/>
      <w:lang w:eastAsia="ja-JP" w:bidi="it-IT"/>
    </w:rPr>
  </w:style>
  <w:style w:type="paragraph" w:styleId="NormaleWeb">
    <w:name w:val="Normal (Web)"/>
    <w:basedOn w:val="Normale"/>
    <w:uiPriority w:val="99"/>
    <w:semiHidden/>
    <w:unhideWhenUsed/>
    <w:rsid w:val="000762CA"/>
    <w:pPr>
      <w:spacing w:after="163"/>
    </w:pPr>
  </w:style>
  <w:style w:type="paragraph" w:customStyle="1" w:styleId="Default">
    <w:name w:val="Default"/>
    <w:rsid w:val="0020579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lang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4991"/>
    <w:rPr>
      <w:color w:val="A96EB6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944562"/>
  </w:style>
  <w:style w:type="character" w:styleId="Menzionenonrisolta">
    <w:name w:val="Unresolved Mention"/>
    <w:basedOn w:val="Carpredefinitoparagrafo"/>
    <w:uiPriority w:val="99"/>
    <w:semiHidden/>
    <w:unhideWhenUsed/>
    <w:rsid w:val="00367FF8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355BAD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74F4A"/>
    <w:rPr>
      <w:rFonts w:asciiTheme="majorHAnsi" w:eastAsiaTheme="majorEastAsia" w:hAnsiTheme="majorHAnsi" w:cstheme="majorBidi"/>
      <w:color w:val="BF5B00" w:themeColor="accent1" w:themeShade="BF"/>
      <w:sz w:val="26"/>
      <w:szCs w:val="26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877">
          <w:marLeft w:val="0"/>
          <w:marRight w:val="0"/>
          <w:marTop w:val="12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7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6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49723">
                              <w:marLeft w:val="-204"/>
                              <w:marRight w:val="-20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6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47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60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91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20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corsomusicalebracigliano.it/" TargetMode="External"/><Relationship Id="rId18" Type="http://schemas.openxmlformats.org/officeDocument/2006/relationships/hyperlink" Target="mailto:concorsobracigliano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corsomusicalebracigliano.i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FrancescoCardaropoliMusicCompetition/" TargetMode="External"/><Relationship Id="rId17" Type="http://schemas.openxmlformats.org/officeDocument/2006/relationships/hyperlink" Target="https://www.instagram.com/cardaropolimusiccompetition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ancescoCardaropoliMusicCompetition/" TargetMode="External"/><Relationship Id="rId20" Type="http://schemas.openxmlformats.org/officeDocument/2006/relationships/hyperlink" Target="http://www.concorsomusicalebracigliano.i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une.bracigliano.sa.it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cardaropolimusiccompetition/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concorsomusicalebracigliano.it/" TargetMode="External"/><Relationship Id="rId19" Type="http://schemas.openxmlformats.org/officeDocument/2006/relationships/hyperlink" Target="mailto:concorsobraciglian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corsobracigliano@gmail.com" TargetMode="External"/><Relationship Id="rId14" Type="http://schemas.openxmlformats.org/officeDocument/2006/relationships/hyperlink" Target="https://www.facebook.com/FrancescoCardaropoliMusicCompetition/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utente\Desktop\%7b2CDDF99A-CD57-A04D-895F-192B68F1A49A%7dtf50002001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D7DD9-F339-B74D-B6A3-E53DDA860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C:\Users\utente\Desktop\{2CDDF99A-CD57-A04D-895F-192B68F1A49A}tf50002001.dotx</Template>
  <TotalTime>968</TotalTime>
  <Pages>9</Pages>
  <Words>2328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guest</dc:creator>
  <cp:keywords/>
  <dc:description/>
  <cp:lastModifiedBy>Microsoft Office User</cp:lastModifiedBy>
  <cp:revision>121</cp:revision>
  <dcterms:created xsi:type="dcterms:W3CDTF">2019-11-14T22:08:00Z</dcterms:created>
  <dcterms:modified xsi:type="dcterms:W3CDTF">2020-01-22T15:15:00Z</dcterms:modified>
</cp:coreProperties>
</file>